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88C60" w14:textId="5E311C1F" w:rsidR="00413393" w:rsidRDefault="000F5720" w:rsidP="00413393">
      <w:pPr>
        <w:rPr>
          <w:rFonts w:cstheme="minorHAnsi"/>
          <w:bCs/>
          <w:color w:val="080131"/>
          <w:sz w:val="48"/>
          <w:szCs w:val="48"/>
        </w:rPr>
      </w:pPr>
      <w:r w:rsidRPr="003E064D">
        <w:rPr>
          <w:rFonts w:cstheme="minorHAnsi"/>
          <w:bCs/>
          <w:noProof/>
          <w:color w:val="080131"/>
          <w:sz w:val="48"/>
          <w:szCs w:val="48"/>
        </w:rPr>
        <w:drawing>
          <wp:anchor distT="0" distB="0" distL="114300" distR="114300" simplePos="0" relativeHeight="251668480" behindDoc="0" locked="0" layoutInCell="1" allowOverlap="1" wp14:anchorId="56719DA8" wp14:editId="1D10B54B">
            <wp:simplePos x="0" y="0"/>
            <wp:positionH relativeFrom="column">
              <wp:posOffset>-628166</wp:posOffset>
            </wp:positionH>
            <wp:positionV relativeFrom="paragraph">
              <wp:posOffset>-344593</wp:posOffset>
            </wp:positionV>
            <wp:extent cx="873760" cy="905376"/>
            <wp:effectExtent l="0" t="0" r="2540" b="9525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vma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760" cy="905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64D">
        <w:rPr>
          <w:rFonts w:cstheme="minorHAnsi"/>
          <w:bCs/>
          <w:noProof/>
          <w:color w:val="080131"/>
          <w:sz w:val="48"/>
          <w:szCs w:val="48"/>
          <w:highlight w:val="yellow"/>
        </w:rPr>
        <w:drawing>
          <wp:anchor distT="0" distB="0" distL="114300" distR="114300" simplePos="0" relativeHeight="251670528" behindDoc="0" locked="0" layoutInCell="1" allowOverlap="1" wp14:anchorId="22F10A55" wp14:editId="64982CE4">
            <wp:simplePos x="0" y="0"/>
            <wp:positionH relativeFrom="column">
              <wp:posOffset>430742</wp:posOffset>
            </wp:positionH>
            <wp:positionV relativeFrom="paragraph">
              <wp:posOffset>-205317</wp:posOffset>
            </wp:positionV>
            <wp:extent cx="1242060" cy="601345"/>
            <wp:effectExtent l="0" t="0" r="0" b="8255"/>
            <wp:wrapNone/>
            <wp:docPr id="17" name="Image 17" descr="LOGO-AG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AGRIC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64D">
        <w:rPr>
          <w:rFonts w:cstheme="minorHAnsi"/>
          <w:bCs/>
          <w:noProof/>
          <w:color w:val="080131"/>
          <w:sz w:val="48"/>
          <w:szCs w:val="48"/>
        </w:rPr>
        <w:drawing>
          <wp:anchor distT="0" distB="0" distL="114300" distR="114300" simplePos="0" relativeHeight="251669504" behindDoc="0" locked="0" layoutInCell="1" allowOverlap="1" wp14:anchorId="03F3822A" wp14:editId="2F3CFD96">
            <wp:simplePos x="0" y="0"/>
            <wp:positionH relativeFrom="column">
              <wp:posOffset>1658620</wp:posOffset>
            </wp:positionH>
            <wp:positionV relativeFrom="paragraph">
              <wp:posOffset>-217594</wp:posOffset>
            </wp:positionV>
            <wp:extent cx="1043305" cy="601345"/>
            <wp:effectExtent l="0" t="0" r="4445" b="8255"/>
            <wp:wrapNone/>
            <wp:docPr id="2" name="Image 2" descr="ANCV_logo_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NCV_logo_20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64D">
        <w:rPr>
          <w:rFonts w:cstheme="minorHAnsi"/>
          <w:bCs/>
          <w:noProof/>
          <w:color w:val="080131"/>
          <w:sz w:val="48"/>
          <w:szCs w:val="48"/>
        </w:rPr>
        <w:drawing>
          <wp:anchor distT="0" distB="0" distL="114300" distR="114300" simplePos="0" relativeHeight="251671552" behindDoc="0" locked="0" layoutInCell="1" allowOverlap="1" wp14:anchorId="15726986" wp14:editId="5ECF864D">
            <wp:simplePos x="0" y="0"/>
            <wp:positionH relativeFrom="column">
              <wp:posOffset>2690072</wp:posOffset>
            </wp:positionH>
            <wp:positionV relativeFrom="paragraph">
              <wp:posOffset>-311997</wp:posOffset>
            </wp:positionV>
            <wp:extent cx="1528656" cy="965200"/>
            <wp:effectExtent l="0" t="0" r="0" b="6350"/>
            <wp:wrapNone/>
            <wp:docPr id="1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371" cy="966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64D">
        <w:rPr>
          <w:rFonts w:cstheme="minorHAnsi"/>
          <w:bCs/>
          <w:noProof/>
          <w:color w:val="080131"/>
          <w:sz w:val="48"/>
          <w:szCs w:val="48"/>
        </w:rPr>
        <w:drawing>
          <wp:anchor distT="0" distB="0" distL="114300" distR="114300" simplePos="0" relativeHeight="251672576" behindDoc="0" locked="0" layoutInCell="1" allowOverlap="1" wp14:anchorId="0F2E77B2" wp14:editId="4848084A">
            <wp:simplePos x="0" y="0"/>
            <wp:positionH relativeFrom="column">
              <wp:posOffset>4186132</wp:posOffset>
            </wp:positionH>
            <wp:positionV relativeFrom="paragraph">
              <wp:posOffset>-123190</wp:posOffset>
            </wp:positionV>
            <wp:extent cx="998220" cy="444500"/>
            <wp:effectExtent l="0" t="0" r="0" b="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_MF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64D">
        <w:rPr>
          <w:rFonts w:cstheme="minorHAnsi"/>
          <w:bCs/>
          <w:noProof/>
          <w:color w:val="080131"/>
          <w:sz w:val="48"/>
          <w:szCs w:val="48"/>
        </w:rPr>
        <w:drawing>
          <wp:anchor distT="0" distB="0" distL="114300" distR="114300" simplePos="0" relativeHeight="251666432" behindDoc="0" locked="0" layoutInCell="1" allowOverlap="1" wp14:anchorId="04A30F17" wp14:editId="524315EA">
            <wp:simplePos x="0" y="0"/>
            <wp:positionH relativeFrom="column">
              <wp:posOffset>5330190</wp:posOffset>
            </wp:positionH>
            <wp:positionV relativeFrom="paragraph">
              <wp:posOffset>-139065</wp:posOffset>
            </wp:positionV>
            <wp:extent cx="1385570" cy="443230"/>
            <wp:effectExtent l="0" t="0" r="5080" b="0"/>
            <wp:wrapNone/>
            <wp:docPr id="14" name="Image 14" descr="logo-mar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-marp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44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393">
        <w:rPr>
          <w:rFonts w:cstheme="minorHAnsi"/>
          <w:bCs/>
          <w:color w:val="080131"/>
          <w:sz w:val="48"/>
          <w:szCs w:val="48"/>
        </w:rPr>
        <w:tab/>
      </w:r>
      <w:r w:rsidR="00413393">
        <w:rPr>
          <w:rFonts w:cstheme="minorHAnsi"/>
          <w:bCs/>
          <w:color w:val="080131"/>
          <w:sz w:val="48"/>
          <w:szCs w:val="48"/>
        </w:rPr>
        <w:tab/>
      </w:r>
      <w:r w:rsidR="00413393">
        <w:rPr>
          <w:rFonts w:cstheme="minorHAnsi"/>
          <w:bCs/>
          <w:color w:val="080131"/>
          <w:sz w:val="48"/>
          <w:szCs w:val="48"/>
        </w:rPr>
        <w:tab/>
      </w:r>
      <w:r w:rsidR="00413393">
        <w:rPr>
          <w:rFonts w:cstheme="minorHAnsi"/>
          <w:bCs/>
          <w:color w:val="080131"/>
          <w:sz w:val="48"/>
          <w:szCs w:val="48"/>
        </w:rPr>
        <w:tab/>
      </w:r>
      <w:r w:rsidR="00413393">
        <w:rPr>
          <w:rFonts w:cstheme="minorHAnsi"/>
          <w:bCs/>
          <w:color w:val="080131"/>
          <w:sz w:val="48"/>
          <w:szCs w:val="48"/>
        </w:rPr>
        <w:tab/>
      </w:r>
      <w:r w:rsidR="00413393">
        <w:rPr>
          <w:rFonts w:cstheme="minorHAnsi"/>
          <w:bCs/>
          <w:color w:val="080131"/>
          <w:sz w:val="48"/>
          <w:szCs w:val="48"/>
        </w:rPr>
        <w:tab/>
      </w:r>
    </w:p>
    <w:p w14:paraId="7072A3FB" w14:textId="37B666E3" w:rsidR="003E064D" w:rsidRPr="000F5720" w:rsidRDefault="003E064D" w:rsidP="004A6B84">
      <w:pPr>
        <w:pStyle w:val="Titre"/>
        <w:jc w:val="center"/>
        <w:rPr>
          <w:sz w:val="16"/>
          <w:szCs w:val="16"/>
        </w:rPr>
      </w:pPr>
    </w:p>
    <w:p w14:paraId="20BD9022" w14:textId="18F48B60" w:rsidR="00171B1E" w:rsidRDefault="00171B1E" w:rsidP="004A6B84">
      <w:pPr>
        <w:pStyle w:val="Titre"/>
        <w:jc w:val="center"/>
      </w:pPr>
    </w:p>
    <w:p w14:paraId="2E6C945C" w14:textId="163CC672" w:rsidR="00171B1E" w:rsidRDefault="00171B1E" w:rsidP="004A6B84">
      <w:pPr>
        <w:pStyle w:val="Titre"/>
        <w:jc w:val="center"/>
      </w:pPr>
    </w:p>
    <w:p w14:paraId="6E2461E9" w14:textId="6030F445" w:rsidR="00171B1E" w:rsidRDefault="00695E8A" w:rsidP="00695E8A">
      <w:pPr>
        <w:pStyle w:val="Titre"/>
        <w:tabs>
          <w:tab w:val="left" w:pos="2520"/>
          <w:tab w:val="center" w:pos="4781"/>
        </w:tabs>
      </w:pPr>
      <w:r>
        <w:tab/>
      </w:r>
      <w:r>
        <w:tab/>
      </w:r>
    </w:p>
    <w:p w14:paraId="40DA8629" w14:textId="1A59B175" w:rsidR="00171B1E" w:rsidRDefault="00171B1E" w:rsidP="00171B1E"/>
    <w:p w14:paraId="7DF991D1" w14:textId="77777777" w:rsidR="00171B1E" w:rsidRPr="00171B1E" w:rsidRDefault="00171B1E" w:rsidP="00171B1E"/>
    <w:p w14:paraId="49A76DCF" w14:textId="0FA8B042" w:rsidR="00171B1E" w:rsidRDefault="00171B1E" w:rsidP="004A6B84">
      <w:pPr>
        <w:pStyle w:val="Titre"/>
        <w:jc w:val="center"/>
      </w:pPr>
    </w:p>
    <w:p w14:paraId="3F7ECF62" w14:textId="77777777" w:rsidR="00171B1E" w:rsidRDefault="00171B1E" w:rsidP="004A6B84">
      <w:pPr>
        <w:pStyle w:val="Titre"/>
        <w:jc w:val="center"/>
      </w:pPr>
    </w:p>
    <w:p w14:paraId="350E2707" w14:textId="6F3EB1DE" w:rsidR="00FC534B" w:rsidRPr="00BD0DA6" w:rsidRDefault="00501B84" w:rsidP="004A6B84">
      <w:pPr>
        <w:pStyle w:val="Titre"/>
        <w:jc w:val="center"/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t>DOSSIER</w:t>
      </w:r>
      <w:r w:rsidR="00FC534B" w:rsidRPr="00BD0DA6">
        <w:t xml:space="preserve"> de candidature</w:t>
      </w:r>
    </w:p>
    <w:p w14:paraId="3E5BEF7F" w14:textId="30643AE9" w:rsidR="00171B1E" w:rsidRDefault="00FC534B" w:rsidP="00171B1E">
      <w:pPr>
        <w:pStyle w:val="Titre"/>
        <w:spacing w:line="360" w:lineRule="auto"/>
        <w:jc w:val="center"/>
      </w:pPr>
      <w:r w:rsidRPr="00BD0DA6">
        <w:rPr>
          <w:b/>
        </w:rPr>
        <w:t>Part’âge 20</w:t>
      </w:r>
      <w:r w:rsidR="00B81BD9">
        <w:rPr>
          <w:b/>
        </w:rPr>
        <w:t>2</w:t>
      </w:r>
      <w:r w:rsidR="006A7512">
        <w:rPr>
          <w:b/>
        </w:rPr>
        <w:t>5</w:t>
      </w:r>
      <w:r w:rsidR="001D464B">
        <w:rPr>
          <w:b/>
        </w:rPr>
        <w:t>-202</w:t>
      </w:r>
      <w:r w:rsidR="006A7512">
        <w:rPr>
          <w:b/>
        </w:rPr>
        <w:t>6</w:t>
      </w:r>
    </w:p>
    <w:p w14:paraId="57CEAC7E" w14:textId="2AACC6FB" w:rsidR="00171B1E" w:rsidRPr="00C012EB" w:rsidRDefault="00C012EB" w:rsidP="00C012EB">
      <w:pPr>
        <w:pStyle w:val="Sous-titre"/>
        <w:jc w:val="center"/>
        <w:rPr>
          <w:b/>
          <w:bCs/>
          <w:sz w:val="40"/>
          <w:szCs w:val="40"/>
        </w:rPr>
      </w:pPr>
      <w:r w:rsidRPr="00C012EB">
        <w:rPr>
          <w:b/>
          <w:bCs/>
          <w:sz w:val="40"/>
          <w:szCs w:val="40"/>
        </w:rPr>
        <w:t>AIDE AU REMPLISSAGE DU FORMULAIRE DEMATERIALISE</w:t>
      </w:r>
    </w:p>
    <w:p w14:paraId="34D951CA" w14:textId="79117DFC" w:rsidR="00171B1E" w:rsidRDefault="00171B1E" w:rsidP="00171B1E"/>
    <w:p w14:paraId="2F1B2ABA" w14:textId="4042F6EA" w:rsidR="00C012EB" w:rsidRDefault="00C012EB" w:rsidP="00171B1E"/>
    <w:p w14:paraId="64074493" w14:textId="77777777" w:rsidR="00C012EB" w:rsidRDefault="00C012EB" w:rsidP="00171B1E"/>
    <w:p w14:paraId="5D379A93" w14:textId="3931E3A7" w:rsidR="000C5EFC" w:rsidRDefault="000C5EFC" w:rsidP="00171B1E"/>
    <w:p w14:paraId="49F746DF" w14:textId="2E66C49C" w:rsidR="000C5EFC" w:rsidRDefault="000C5EFC" w:rsidP="00171B1E"/>
    <w:p w14:paraId="37916838" w14:textId="6057F420" w:rsidR="000C5EFC" w:rsidRDefault="000C5EFC" w:rsidP="00171B1E"/>
    <w:p w14:paraId="293D49EA" w14:textId="77777777" w:rsidR="000C5EFC" w:rsidRDefault="000C5EFC" w:rsidP="00171B1E"/>
    <w:p w14:paraId="3AF75449" w14:textId="3D694CC0" w:rsidR="00171B1E" w:rsidRDefault="00171B1E" w:rsidP="00171B1E"/>
    <w:p w14:paraId="763BB217" w14:textId="1F34B0C0" w:rsidR="00171B1E" w:rsidRDefault="00171B1E" w:rsidP="00171B1E"/>
    <w:p w14:paraId="62ACCC35" w14:textId="1A230225" w:rsidR="009C456E" w:rsidRDefault="009C456E" w:rsidP="00F25594">
      <w:pPr>
        <w:spacing w:before="0" w:after="0" w:line="240" w:lineRule="auto"/>
        <w:ind w:right="142"/>
        <w:rPr>
          <w:rFonts w:asciiTheme="majorHAnsi" w:hAnsiTheme="majorHAnsi" w:cs="Arial"/>
          <w:bCs/>
          <w:sz w:val="22"/>
          <w:szCs w:val="22"/>
        </w:rPr>
      </w:pPr>
    </w:p>
    <w:p w14:paraId="664C3E81" w14:textId="77777777" w:rsidR="000C5EFC" w:rsidRDefault="000C5EFC" w:rsidP="000C5EFC">
      <w:pPr>
        <w:spacing w:before="0" w:after="0" w:line="240" w:lineRule="auto"/>
        <w:ind w:right="142"/>
        <w:rPr>
          <w:rFonts w:asciiTheme="majorHAnsi" w:hAnsiTheme="majorHAnsi" w:cs="Arial"/>
          <w:bCs/>
          <w:sz w:val="22"/>
          <w:szCs w:val="22"/>
        </w:rPr>
      </w:pPr>
    </w:p>
    <w:p w14:paraId="1606B9E0" w14:textId="77777777" w:rsidR="000C5EFC" w:rsidRPr="0078675B" w:rsidRDefault="000C5EFC" w:rsidP="000C5EFC">
      <w:pPr>
        <w:spacing w:before="0" w:after="0" w:line="240" w:lineRule="auto"/>
        <w:ind w:right="142"/>
        <w:rPr>
          <w:rFonts w:asciiTheme="majorHAnsi" w:hAnsiTheme="majorHAnsi" w:cs="Arial"/>
          <w:bCs/>
          <w:sz w:val="22"/>
          <w:szCs w:val="22"/>
        </w:rPr>
      </w:pPr>
    </w:p>
    <w:p w14:paraId="1B158624" w14:textId="77777777" w:rsidR="000C5EFC" w:rsidRPr="004A6B84" w:rsidRDefault="000C5EFC" w:rsidP="000C5EFC">
      <w:pPr>
        <w:pStyle w:val="Titre1"/>
        <w:jc w:val="both"/>
        <w:rPr>
          <w:b/>
          <w:bCs/>
        </w:rPr>
      </w:pPr>
      <w:r w:rsidRPr="004A6B84">
        <w:rPr>
          <w:b/>
          <w:bCs/>
        </w:rPr>
        <w:lastRenderedPageBreak/>
        <w:t>Identification des partenaires du projet ayant confirmé leur engagement dans le projet</w:t>
      </w:r>
    </w:p>
    <w:p w14:paraId="23C7DCA9" w14:textId="77777777" w:rsidR="000C5EFC" w:rsidRDefault="000C5EFC" w:rsidP="000C5EFC">
      <w:pPr>
        <w:pStyle w:val="Sous-titre"/>
        <w:spacing w:after="0"/>
        <w:rPr>
          <w:b/>
          <w:bCs/>
        </w:rPr>
      </w:pPr>
      <w:r w:rsidRPr="004A6B84">
        <w:rPr>
          <w:b/>
          <w:bCs/>
        </w:rPr>
        <w:t xml:space="preserve">     </w:t>
      </w:r>
    </w:p>
    <w:p w14:paraId="4569011B" w14:textId="77777777" w:rsidR="000C5EFC" w:rsidRPr="0066499D" w:rsidRDefault="000C5EFC" w:rsidP="008E1DBB">
      <w:pPr>
        <w:pStyle w:val="Paragraphedeliste"/>
        <w:numPr>
          <w:ilvl w:val="0"/>
          <w:numId w:val="5"/>
        </w:numPr>
        <w:rPr>
          <w:rStyle w:val="Rfrenceintense"/>
        </w:rPr>
      </w:pPr>
      <w:r w:rsidRPr="00677D9D">
        <w:rPr>
          <w:rStyle w:val="Rfrenceintense"/>
        </w:rPr>
        <w:t xml:space="preserve">DATE DU </w:t>
      </w:r>
      <w:r>
        <w:rPr>
          <w:rStyle w:val="Rfrenceintense"/>
        </w:rPr>
        <w:t>1</w:t>
      </w:r>
      <w:r w:rsidRPr="00160EFD">
        <w:rPr>
          <w:rStyle w:val="Rfrenceintense"/>
          <w:vertAlign w:val="superscript"/>
        </w:rPr>
        <w:t>er</w:t>
      </w:r>
      <w:r>
        <w:rPr>
          <w:rStyle w:val="Rfrenceintense"/>
        </w:rPr>
        <w:t xml:space="preserve"> </w:t>
      </w:r>
      <w:r w:rsidRPr="00677D9D">
        <w:rPr>
          <w:rStyle w:val="Rfrenceintense"/>
        </w:rPr>
        <w:t>COPIL ENTRE TOUTES LES PARTIES PRENANTES DU PROJET :</w:t>
      </w:r>
      <w:r w:rsidRPr="00677D9D">
        <w:rPr>
          <w:rStyle w:val="Rfrenceintense"/>
          <w:color w:val="auto"/>
        </w:rPr>
        <w:t> ……………………</w:t>
      </w:r>
    </w:p>
    <w:p w14:paraId="382D7831" w14:textId="77777777" w:rsidR="000C5EFC" w:rsidRDefault="000C5EFC" w:rsidP="000C5EFC">
      <w:pPr>
        <w:pStyle w:val="Paragraphedeliste"/>
        <w:rPr>
          <w:rStyle w:val="Rfrenceintense"/>
        </w:rPr>
      </w:pPr>
    </w:p>
    <w:p w14:paraId="4368B87B" w14:textId="77777777" w:rsidR="000C5EFC" w:rsidRPr="00677D9D" w:rsidRDefault="000C5EFC" w:rsidP="000C5EFC">
      <w:pPr>
        <w:pStyle w:val="Paragraphedeliste"/>
        <w:rPr>
          <w:rStyle w:val="Rfrenceintense"/>
        </w:rPr>
      </w:pPr>
    </w:p>
    <w:p w14:paraId="237A27DE" w14:textId="77777777" w:rsidR="000C5EFC" w:rsidRDefault="000C5EFC" w:rsidP="000C5EFC">
      <w:pPr>
        <w:pStyle w:val="Titre1"/>
      </w:pPr>
      <w:r>
        <w:t>Les PARTENAIRES du projet</w:t>
      </w:r>
    </w:p>
    <w:p w14:paraId="205839AE" w14:textId="77777777" w:rsidR="000C5EFC" w:rsidRPr="00095242" w:rsidRDefault="000C5EFC" w:rsidP="000C5EFC"/>
    <w:p w14:paraId="73A98D5E" w14:textId="77777777" w:rsidR="000C5EFC" w:rsidRPr="00E078EB" w:rsidRDefault="000C5EFC" w:rsidP="008E1DBB">
      <w:pPr>
        <w:pStyle w:val="Sous-titre"/>
        <w:numPr>
          <w:ilvl w:val="0"/>
          <w:numId w:val="2"/>
        </w:numPr>
        <w:spacing w:after="0" w:line="360" w:lineRule="auto"/>
        <w:rPr>
          <w:b/>
          <w:bCs/>
          <w:sz w:val="22"/>
          <w:szCs w:val="22"/>
        </w:rPr>
      </w:pPr>
      <w:r w:rsidRPr="00E078EB">
        <w:rPr>
          <w:b/>
          <w:bCs/>
          <w:sz w:val="22"/>
          <w:szCs w:val="22"/>
        </w:rPr>
        <w:t>Coordonnées du référent porteur de projet </w:t>
      </w:r>
    </w:p>
    <w:p w14:paraId="4AA14217" w14:textId="77777777" w:rsidR="000C5EFC" w:rsidRPr="00E078EB" w:rsidRDefault="000C5EFC" w:rsidP="000C5EFC">
      <w:pPr>
        <w:rPr>
          <w:rFonts w:cstheme="minorHAnsi"/>
          <w:bCs/>
          <w:color w:val="080131"/>
          <w:sz w:val="22"/>
          <w:szCs w:val="22"/>
        </w:rPr>
      </w:pPr>
      <w:r w:rsidRPr="00E078EB">
        <w:rPr>
          <w:rFonts w:cstheme="minorHAnsi"/>
          <w:bCs/>
          <w:color w:val="080131"/>
          <w:sz w:val="22"/>
          <w:szCs w:val="22"/>
        </w:rPr>
        <w:t>Structure : …………………………………………………………………………………………………………………</w:t>
      </w:r>
    </w:p>
    <w:p w14:paraId="27713869" w14:textId="77777777" w:rsidR="000C5EFC" w:rsidRPr="00E078EB" w:rsidRDefault="000C5EFC" w:rsidP="000C5EFC">
      <w:pPr>
        <w:rPr>
          <w:rFonts w:cstheme="minorHAnsi"/>
          <w:bCs/>
          <w:color w:val="080131"/>
          <w:sz w:val="22"/>
          <w:szCs w:val="22"/>
        </w:rPr>
      </w:pPr>
      <w:r w:rsidRPr="00E078EB">
        <w:rPr>
          <w:rFonts w:cstheme="minorHAnsi"/>
          <w:bCs/>
          <w:color w:val="080131"/>
          <w:sz w:val="22"/>
          <w:szCs w:val="22"/>
        </w:rPr>
        <w:t>Nom</w:t>
      </w:r>
      <w:r>
        <w:rPr>
          <w:rFonts w:cstheme="minorHAnsi"/>
          <w:bCs/>
          <w:color w:val="080131"/>
          <w:sz w:val="22"/>
          <w:szCs w:val="22"/>
        </w:rPr>
        <w:t xml:space="preserve"> et Prénom</w:t>
      </w:r>
      <w:r w:rsidRPr="00E078EB">
        <w:rPr>
          <w:rFonts w:cstheme="minorHAnsi"/>
          <w:bCs/>
          <w:color w:val="080131"/>
          <w:sz w:val="22"/>
          <w:szCs w:val="22"/>
        </w:rPr>
        <w:t> : …………………………………………………………………………………………………………………</w:t>
      </w:r>
    </w:p>
    <w:p w14:paraId="3D8DD5A2" w14:textId="77777777" w:rsidR="000C5EFC" w:rsidRPr="00E078EB" w:rsidRDefault="000C5EFC" w:rsidP="000C5EFC">
      <w:pPr>
        <w:rPr>
          <w:rFonts w:cstheme="minorHAnsi"/>
          <w:bCs/>
          <w:color w:val="080131"/>
          <w:sz w:val="22"/>
          <w:szCs w:val="22"/>
        </w:rPr>
      </w:pPr>
      <w:r w:rsidRPr="00E078EB">
        <w:rPr>
          <w:rFonts w:cstheme="minorHAnsi"/>
          <w:bCs/>
          <w:color w:val="080131"/>
          <w:sz w:val="22"/>
          <w:szCs w:val="22"/>
        </w:rPr>
        <w:t>Fonction : …………………………………………………………………………………………………………………</w:t>
      </w:r>
    </w:p>
    <w:p w14:paraId="05497841" w14:textId="77777777" w:rsidR="000C5EFC" w:rsidRPr="00E078EB" w:rsidRDefault="000C5EFC" w:rsidP="000C5EFC">
      <w:pPr>
        <w:rPr>
          <w:rFonts w:cstheme="minorHAnsi"/>
          <w:bCs/>
          <w:color w:val="080131"/>
          <w:sz w:val="22"/>
          <w:szCs w:val="22"/>
        </w:rPr>
      </w:pPr>
      <w:r w:rsidRPr="00E078EB">
        <w:rPr>
          <w:rFonts w:cstheme="minorHAnsi"/>
          <w:bCs/>
          <w:color w:val="080131"/>
          <w:sz w:val="22"/>
          <w:szCs w:val="22"/>
        </w:rPr>
        <w:t>Email : …………………………………………………………………………………………………………………</w:t>
      </w:r>
    </w:p>
    <w:p w14:paraId="6E970544" w14:textId="77777777" w:rsidR="000C5EFC" w:rsidRPr="00E078EB" w:rsidRDefault="000C5EFC" w:rsidP="000C5EFC">
      <w:pPr>
        <w:rPr>
          <w:rFonts w:cstheme="minorHAnsi"/>
          <w:bCs/>
          <w:color w:val="080131"/>
          <w:sz w:val="22"/>
          <w:szCs w:val="22"/>
        </w:rPr>
      </w:pPr>
      <w:r w:rsidRPr="00E078EB">
        <w:rPr>
          <w:rFonts w:cstheme="minorHAnsi"/>
          <w:bCs/>
          <w:color w:val="080131"/>
          <w:sz w:val="22"/>
          <w:szCs w:val="22"/>
        </w:rPr>
        <w:t>Téléphone : …………………………………………………………………………………………………………………</w:t>
      </w:r>
    </w:p>
    <w:p w14:paraId="32B1EFA0" w14:textId="77777777" w:rsidR="000C5EFC" w:rsidRDefault="000C5EFC" w:rsidP="000C5EFC">
      <w:pPr>
        <w:rPr>
          <w:i/>
          <w:iCs/>
          <w:color w:val="080131"/>
        </w:rPr>
      </w:pPr>
      <w:r w:rsidRPr="00E078EB">
        <w:rPr>
          <w:i/>
          <w:iCs/>
          <w:color w:val="080131"/>
        </w:rPr>
        <w:t>Pour rappel, le porteur de projet</w:t>
      </w:r>
      <w:r>
        <w:rPr>
          <w:i/>
          <w:iCs/>
          <w:color w:val="080131"/>
        </w:rPr>
        <w:t xml:space="preserve"> coordonne le projet et</w:t>
      </w:r>
      <w:r w:rsidRPr="00E078EB">
        <w:rPr>
          <w:i/>
          <w:iCs/>
          <w:color w:val="080131"/>
        </w:rPr>
        <w:t xml:space="preserve"> sera le seul interlocuteur de l’AVMA et du villages vacances</w:t>
      </w:r>
    </w:p>
    <w:p w14:paraId="6F429295" w14:textId="77777777" w:rsidR="000C5EFC" w:rsidRDefault="000C5EFC" w:rsidP="000C5EFC"/>
    <w:p w14:paraId="67FE4694" w14:textId="77777777" w:rsidR="000C5EFC" w:rsidRPr="00160EFD" w:rsidRDefault="000C5EFC" w:rsidP="000C5EFC"/>
    <w:p w14:paraId="20E67DB3" w14:textId="77777777" w:rsidR="000C5EFC" w:rsidRDefault="000C5EFC" w:rsidP="008E1DBB">
      <w:pPr>
        <w:pStyle w:val="Sous-titre"/>
        <w:numPr>
          <w:ilvl w:val="0"/>
          <w:numId w:val="4"/>
        </w:numPr>
        <w:spacing w:after="0"/>
        <w:rPr>
          <w:b/>
          <w:bCs/>
        </w:rPr>
      </w:pPr>
      <w:r>
        <w:rPr>
          <w:b/>
          <w:bCs/>
        </w:rPr>
        <w:t xml:space="preserve">La caisse </w:t>
      </w:r>
      <w:r w:rsidRPr="004A6B84">
        <w:rPr>
          <w:b/>
          <w:bCs/>
        </w:rPr>
        <w:t>MSA</w:t>
      </w:r>
    </w:p>
    <w:p w14:paraId="4570FF03" w14:textId="77777777" w:rsidR="000C5EFC" w:rsidRPr="00A65A0C" w:rsidRDefault="000C5EFC" w:rsidP="000C5EFC"/>
    <w:p w14:paraId="1AF3FEC4" w14:textId="77777777" w:rsidR="000C5EFC" w:rsidRPr="004A6B84" w:rsidRDefault="000C5EFC" w:rsidP="000C5EFC">
      <w:pPr>
        <w:rPr>
          <w:color w:val="080131"/>
          <w:sz w:val="22"/>
          <w:szCs w:val="22"/>
        </w:rPr>
      </w:pPr>
      <w:r w:rsidRPr="004A6B84">
        <w:rPr>
          <w:color w:val="080131"/>
          <w:sz w:val="22"/>
          <w:szCs w:val="22"/>
        </w:rPr>
        <w:t xml:space="preserve">Nom de la caisse : </w:t>
      </w:r>
      <w:r w:rsidRPr="004A6B84">
        <w:rPr>
          <w:rFonts w:cstheme="minorHAnsi"/>
          <w:bCs/>
          <w:color w:val="080131"/>
          <w:sz w:val="22"/>
          <w:szCs w:val="22"/>
        </w:rPr>
        <w:t>………………………………………………………………</w:t>
      </w:r>
      <w:r>
        <w:rPr>
          <w:rFonts w:cstheme="minorHAnsi"/>
          <w:bCs/>
          <w:color w:val="080131"/>
          <w:sz w:val="22"/>
          <w:szCs w:val="22"/>
        </w:rPr>
        <w:t>………</w:t>
      </w:r>
    </w:p>
    <w:p w14:paraId="1D817587" w14:textId="77777777" w:rsidR="000C5EFC" w:rsidRDefault="000C5EFC" w:rsidP="000C5EFC">
      <w:pPr>
        <w:rPr>
          <w:rFonts w:cstheme="minorHAnsi"/>
          <w:bCs/>
          <w:color w:val="080131"/>
          <w:sz w:val="22"/>
          <w:szCs w:val="22"/>
        </w:rPr>
      </w:pPr>
      <w:r>
        <w:rPr>
          <w:color w:val="080131"/>
          <w:sz w:val="22"/>
          <w:szCs w:val="22"/>
        </w:rPr>
        <w:t>F</w:t>
      </w:r>
      <w:r w:rsidRPr="004A6B84">
        <w:rPr>
          <w:color w:val="080131"/>
          <w:sz w:val="22"/>
          <w:szCs w:val="22"/>
        </w:rPr>
        <w:t xml:space="preserve">onction du référent : </w:t>
      </w:r>
      <w:r w:rsidRPr="004A6B84">
        <w:rPr>
          <w:rFonts w:cstheme="minorHAnsi"/>
          <w:bCs/>
          <w:color w:val="080131"/>
          <w:sz w:val="22"/>
          <w:szCs w:val="22"/>
        </w:rPr>
        <w:t>…………………………………………………</w:t>
      </w:r>
      <w:r>
        <w:rPr>
          <w:rFonts w:cstheme="minorHAnsi"/>
          <w:bCs/>
          <w:color w:val="080131"/>
          <w:sz w:val="22"/>
          <w:szCs w:val="22"/>
        </w:rPr>
        <w:t>……………….</w:t>
      </w:r>
    </w:p>
    <w:p w14:paraId="0A868B19" w14:textId="77777777" w:rsidR="000C5EFC" w:rsidRPr="004A6B84" w:rsidRDefault="000C5EFC" w:rsidP="000C5EFC">
      <w:pPr>
        <w:rPr>
          <w:rFonts w:cstheme="minorHAnsi"/>
          <w:bCs/>
          <w:color w:val="080131"/>
          <w:sz w:val="22"/>
          <w:szCs w:val="22"/>
        </w:rPr>
      </w:pPr>
      <w:r>
        <w:rPr>
          <w:rFonts w:cstheme="minorHAnsi"/>
          <w:bCs/>
          <w:color w:val="080131"/>
          <w:sz w:val="22"/>
          <w:szCs w:val="22"/>
        </w:rPr>
        <w:t>Coordonnées du référent (mail + téléphone) ……………………………………</w:t>
      </w:r>
      <w:proofErr w:type="gramStart"/>
      <w:r>
        <w:rPr>
          <w:rFonts w:cstheme="minorHAnsi"/>
          <w:bCs/>
          <w:color w:val="080131"/>
          <w:sz w:val="22"/>
          <w:szCs w:val="22"/>
        </w:rPr>
        <w:t>…….</w:t>
      </w:r>
      <w:proofErr w:type="gramEnd"/>
      <w:r>
        <w:rPr>
          <w:rFonts w:cstheme="minorHAnsi"/>
          <w:bCs/>
          <w:color w:val="080131"/>
          <w:sz w:val="22"/>
          <w:szCs w:val="22"/>
        </w:rPr>
        <w:t>.</w:t>
      </w:r>
    </w:p>
    <w:p w14:paraId="73C85108" w14:textId="77777777" w:rsidR="00F078E6" w:rsidRDefault="00F078E6" w:rsidP="000C5EFC">
      <w:pPr>
        <w:spacing w:before="0" w:after="0" w:line="240" w:lineRule="auto"/>
        <w:rPr>
          <w:rFonts w:cstheme="minorHAnsi"/>
          <w:bCs/>
          <w:color w:val="080131"/>
          <w:sz w:val="22"/>
          <w:szCs w:val="22"/>
        </w:rPr>
      </w:pPr>
    </w:p>
    <w:p w14:paraId="6692E365" w14:textId="50DAC51A" w:rsidR="000C5EFC" w:rsidRDefault="000C5EFC" w:rsidP="000C5EFC">
      <w:pPr>
        <w:spacing w:before="0" w:after="0" w:line="240" w:lineRule="auto"/>
        <w:rPr>
          <w:rFonts w:cstheme="minorHAnsi"/>
          <w:bCs/>
          <w:color w:val="080131"/>
          <w:sz w:val="22"/>
          <w:szCs w:val="22"/>
        </w:rPr>
      </w:pPr>
      <w:r w:rsidRPr="004A6B84">
        <w:rPr>
          <w:rFonts w:cstheme="minorHAnsi"/>
          <w:bCs/>
          <w:color w:val="080131"/>
          <w:sz w:val="22"/>
          <w:szCs w:val="22"/>
        </w:rPr>
        <w:t>Elus MSA impliqués dans le projet ? : oui/non</w:t>
      </w:r>
    </w:p>
    <w:p w14:paraId="2C2A8511" w14:textId="77777777" w:rsidR="000C5EFC" w:rsidRDefault="000C5EFC" w:rsidP="000C5EFC">
      <w:pPr>
        <w:spacing w:before="0" w:after="0" w:line="240" w:lineRule="auto"/>
        <w:rPr>
          <w:rFonts w:cstheme="minorHAnsi"/>
          <w:bCs/>
          <w:color w:val="080131"/>
          <w:sz w:val="22"/>
          <w:szCs w:val="22"/>
        </w:rPr>
      </w:pPr>
    </w:p>
    <w:p w14:paraId="763F9BD0" w14:textId="77777777" w:rsidR="000C5EFC" w:rsidRDefault="000C5EFC" w:rsidP="000C5EFC">
      <w:pPr>
        <w:rPr>
          <w:i/>
          <w:iCs/>
          <w:color w:val="080131"/>
        </w:rPr>
      </w:pPr>
      <w:r>
        <w:rPr>
          <w:i/>
          <w:iCs/>
          <w:color w:val="080131"/>
        </w:rPr>
        <w:br w:type="page"/>
      </w:r>
    </w:p>
    <w:p w14:paraId="01497513" w14:textId="77777777" w:rsidR="000C5EFC" w:rsidRDefault="000C5EFC" w:rsidP="008E1DBB">
      <w:pPr>
        <w:pStyle w:val="Sous-titre"/>
        <w:numPr>
          <w:ilvl w:val="0"/>
          <w:numId w:val="3"/>
        </w:numPr>
        <w:spacing w:after="0" w:line="600" w:lineRule="auto"/>
        <w:ind w:right="-502"/>
        <w:rPr>
          <w:b/>
        </w:rPr>
      </w:pPr>
      <w:r>
        <w:rPr>
          <w:b/>
        </w:rPr>
        <w:lastRenderedPageBreak/>
        <w:t xml:space="preserve">Structure(s) impliquée(s) intervenant auprès des personnes âgées </w:t>
      </w:r>
    </w:p>
    <w:tbl>
      <w:tblPr>
        <w:tblStyle w:val="Grilledutableau"/>
        <w:tblW w:w="10774" w:type="dxa"/>
        <w:tblInd w:w="-856" w:type="dxa"/>
        <w:tblLook w:val="04A0" w:firstRow="1" w:lastRow="0" w:firstColumn="1" w:lastColumn="0" w:noHBand="0" w:noVBand="1"/>
      </w:tblPr>
      <w:tblGrid>
        <w:gridCol w:w="2154"/>
        <w:gridCol w:w="2155"/>
        <w:gridCol w:w="2155"/>
        <w:gridCol w:w="2155"/>
        <w:gridCol w:w="2155"/>
      </w:tblGrid>
      <w:tr w:rsidR="000C5EFC" w:rsidRPr="00BD0DA6" w14:paraId="31B8BBC8" w14:textId="77777777" w:rsidTr="00E1762E">
        <w:trPr>
          <w:trHeight w:val="378"/>
        </w:trPr>
        <w:tc>
          <w:tcPr>
            <w:tcW w:w="2154" w:type="dxa"/>
            <w:vAlign w:val="center"/>
          </w:tcPr>
          <w:p w14:paraId="7A1D0CC7" w14:textId="77777777" w:rsidR="000C5EFC" w:rsidRPr="00C32E57" w:rsidRDefault="000C5EFC" w:rsidP="00E1762E">
            <w:pPr>
              <w:pStyle w:val="Paragraphedeliste"/>
              <w:ind w:left="0"/>
              <w:jc w:val="center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  <w:r w:rsidRPr="00C32E57">
              <w:rPr>
                <w:rFonts w:cstheme="minorHAnsi"/>
                <w:b/>
                <w:bCs/>
                <w:color w:val="080131"/>
                <w:sz w:val="22"/>
                <w:szCs w:val="22"/>
              </w:rPr>
              <w:t>Nom</w:t>
            </w:r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 xml:space="preserve"> + type</w:t>
            </w:r>
            <w:r w:rsidRPr="00C32E57">
              <w:rPr>
                <w:rFonts w:cstheme="minorHAnsi"/>
                <w:b/>
                <w:bCs/>
                <w:color w:val="080131"/>
                <w:sz w:val="22"/>
                <w:szCs w:val="22"/>
              </w:rPr>
              <w:t xml:space="preserve"> </w:t>
            </w:r>
            <w:proofErr w:type="gramStart"/>
            <w:r w:rsidRPr="00C32E57">
              <w:rPr>
                <w:rFonts w:cstheme="minorHAnsi"/>
                <w:b/>
                <w:bCs/>
                <w:color w:val="080131"/>
                <w:sz w:val="22"/>
                <w:szCs w:val="22"/>
              </w:rPr>
              <w:t>de  structure</w:t>
            </w:r>
            <w:proofErr w:type="gramEnd"/>
            <w:r w:rsidRPr="00C32E57">
              <w:rPr>
                <w:rFonts w:cstheme="minorHAnsi"/>
                <w:b/>
                <w:bCs/>
                <w:color w:val="080131"/>
                <w:sz w:val="22"/>
                <w:szCs w:val="22"/>
              </w:rPr>
              <w:t xml:space="preserve"> (MARPA, CCAS,…)</w:t>
            </w:r>
          </w:p>
        </w:tc>
        <w:tc>
          <w:tcPr>
            <w:tcW w:w="2155" w:type="dxa"/>
            <w:vAlign w:val="center"/>
          </w:tcPr>
          <w:p w14:paraId="478014F2" w14:textId="77777777" w:rsidR="000C5EFC" w:rsidRPr="00C32E57" w:rsidRDefault="000C5EFC" w:rsidP="00E1762E">
            <w:pPr>
              <w:pStyle w:val="Paragraphedeliste"/>
              <w:ind w:left="0"/>
              <w:jc w:val="center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  <w:r w:rsidRPr="00C32E57">
              <w:rPr>
                <w:rFonts w:cstheme="minorHAnsi"/>
                <w:b/>
                <w:bCs/>
                <w:color w:val="080131"/>
                <w:sz w:val="22"/>
                <w:szCs w:val="22"/>
              </w:rPr>
              <w:t>A déjà participé à un séjour Part’âge</w:t>
            </w:r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 xml:space="preserve"> ? </w:t>
            </w:r>
          </w:p>
        </w:tc>
        <w:tc>
          <w:tcPr>
            <w:tcW w:w="2155" w:type="dxa"/>
            <w:vAlign w:val="center"/>
          </w:tcPr>
          <w:p w14:paraId="17B06773" w14:textId="77777777" w:rsidR="000C5EFC" w:rsidRPr="00C32E57" w:rsidRDefault="000C5EFC" w:rsidP="00E1762E">
            <w:pPr>
              <w:pStyle w:val="Paragraphedeliste"/>
              <w:ind w:left="0"/>
              <w:jc w:val="center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  <w:r w:rsidRPr="00C32E57">
              <w:rPr>
                <w:rFonts w:cstheme="minorHAnsi"/>
                <w:b/>
                <w:bCs/>
                <w:color w:val="080131"/>
                <w:sz w:val="22"/>
                <w:szCs w:val="22"/>
              </w:rPr>
              <w:t>Nom du référent</w:t>
            </w:r>
          </w:p>
        </w:tc>
        <w:tc>
          <w:tcPr>
            <w:tcW w:w="2155" w:type="dxa"/>
            <w:vAlign w:val="center"/>
          </w:tcPr>
          <w:p w14:paraId="657D70F4" w14:textId="77777777" w:rsidR="000C5EFC" w:rsidRDefault="000C5EFC" w:rsidP="00E1762E">
            <w:pPr>
              <w:pStyle w:val="Paragraphedeliste"/>
              <w:ind w:left="0"/>
              <w:jc w:val="center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>Coordonnées du référent (mail et téléphone)</w:t>
            </w:r>
          </w:p>
        </w:tc>
        <w:tc>
          <w:tcPr>
            <w:tcW w:w="2155" w:type="dxa"/>
            <w:vAlign w:val="center"/>
          </w:tcPr>
          <w:p w14:paraId="18633A1A" w14:textId="77777777" w:rsidR="000C5EFC" w:rsidRPr="00C32E57" w:rsidRDefault="000C5EFC" w:rsidP="00E1762E">
            <w:pPr>
              <w:pStyle w:val="Paragraphedeliste"/>
              <w:ind w:left="0"/>
              <w:jc w:val="center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>Ville et Département</w:t>
            </w:r>
          </w:p>
        </w:tc>
      </w:tr>
      <w:tr w:rsidR="000C5EFC" w:rsidRPr="00BD0DA6" w14:paraId="6D175B5B" w14:textId="77777777" w:rsidTr="00E1762E">
        <w:trPr>
          <w:trHeight w:val="794"/>
        </w:trPr>
        <w:tc>
          <w:tcPr>
            <w:tcW w:w="2154" w:type="dxa"/>
          </w:tcPr>
          <w:p w14:paraId="1708B450" w14:textId="77777777" w:rsidR="000C5EFC" w:rsidRPr="00413393" w:rsidRDefault="000C5EFC" w:rsidP="00E1762E">
            <w:pPr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43FA0D92" w14:textId="77777777" w:rsidR="000C5EFC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EB83DF5" wp14:editId="0D2DC982">
                      <wp:simplePos x="0" y="0"/>
                      <wp:positionH relativeFrom="column">
                        <wp:posOffset>314113</wp:posOffset>
                      </wp:positionH>
                      <wp:positionV relativeFrom="paragraph">
                        <wp:posOffset>120015</wp:posOffset>
                      </wp:positionV>
                      <wp:extent cx="74507" cy="60960"/>
                      <wp:effectExtent l="0" t="0" r="20955" b="15240"/>
                      <wp:wrapNone/>
                      <wp:docPr id="4" name="Rectangle : en bisea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4A2A6396" id="_x0000_t84" coordsize="21600,21600" o:spt="84" adj="2700" path="m,l,21600r21600,l21600,xem@0@0nfl@0@2@1@2@1@0xem,nfl@0@0em,21600nfl@0@2em21600,21600nfl@1@2em21600,nfl@1@0e">
                      <v:stroke joinstyle="miter"/>
                      <v:formulas>
                        <v:f eqn="val #0"/>
                        <v:f eqn="sum width 0 #0"/>
                        <v:f eqn="sum height 0 #0"/>
                        <v:f eqn="prod width 1 2"/>
                        <v:f eqn="prod height 1 2"/>
                        <v:f eqn="prod #0 1 2"/>
                        <v:f eqn="prod #0 3 2"/>
                        <v:f eqn="sum @1 @5 0"/>
                        <v:f eqn="sum @2 @5 0"/>
                      </v:formulas>
                      <v:path o:extrusionok="f" limo="10800,10800" o:connecttype="custom" o:connectlocs="0,@4;@0,@4;@3,21600;@3,@2;21600,@4;@1,@4;@3,0;@3,@0" textboxrect="@0,@0,@1,@2"/>
                      <v:handles>
                        <v:h position="#0,topLeft" switch="" xrange="0,10800"/>
                      </v:handles>
                      <o:complex v:ext="view"/>
                    </v:shapetype>
                    <v:shape id="Rectangle : en biseau 4" o:spid="_x0000_s1026" type="#_x0000_t84" style="position:absolute;margin-left:24.75pt;margin-top:9.45pt;width:5.85pt;height:4.8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>Oui</w:t>
            </w:r>
          </w:p>
          <w:p w14:paraId="6AE76FD4" w14:textId="77777777" w:rsidR="000C5EFC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30982A1D" wp14:editId="5894629D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59478</wp:posOffset>
                      </wp:positionV>
                      <wp:extent cx="74507" cy="60960"/>
                      <wp:effectExtent l="0" t="0" r="20955" b="15240"/>
                      <wp:wrapNone/>
                      <wp:docPr id="7" name="Rectangle : en biseau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0CB26D60" id="Rectangle : en biseau 7" o:spid="_x0000_s1026" type="#_x0000_t84" style="position:absolute;margin-left:24.6pt;margin-top:4.7pt;width:5.85pt;height:4.8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 xml:space="preserve">Non  </w:t>
            </w:r>
          </w:p>
          <w:p w14:paraId="4BBA1765" w14:textId="77777777" w:rsidR="000C5EFC" w:rsidRPr="00BD0DA6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color w:val="080131"/>
              </w:rPr>
              <w:t>Année (s)…</w:t>
            </w:r>
            <w:proofErr w:type="gramStart"/>
            <w:r>
              <w:rPr>
                <w:rFonts w:cstheme="minorHAnsi"/>
                <w:b/>
                <w:bCs/>
                <w:color w:val="080131"/>
              </w:rPr>
              <w:t>…….</w:t>
            </w:r>
            <w:proofErr w:type="gramEnd"/>
            <w:r>
              <w:rPr>
                <w:rFonts w:cstheme="minorHAnsi"/>
                <w:b/>
                <w:bCs/>
                <w:color w:val="080131"/>
              </w:rPr>
              <w:t>.</w:t>
            </w:r>
          </w:p>
        </w:tc>
        <w:tc>
          <w:tcPr>
            <w:tcW w:w="2155" w:type="dxa"/>
          </w:tcPr>
          <w:p w14:paraId="3D204F70" w14:textId="77777777" w:rsidR="000C5EFC" w:rsidRPr="00BD0DA6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1B945C0C" w14:textId="77777777" w:rsidR="000C5EFC" w:rsidRPr="00BD0DA6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259C0277" w14:textId="77777777" w:rsidR="000C5EFC" w:rsidRPr="00BD0DA6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</w:tr>
      <w:tr w:rsidR="000C5EFC" w:rsidRPr="00BD0DA6" w14:paraId="105983E6" w14:textId="77777777" w:rsidTr="00E1762E">
        <w:trPr>
          <w:trHeight w:val="794"/>
        </w:trPr>
        <w:tc>
          <w:tcPr>
            <w:tcW w:w="2154" w:type="dxa"/>
          </w:tcPr>
          <w:p w14:paraId="3418A0E1" w14:textId="77777777" w:rsidR="000C5EFC" w:rsidRPr="00413393" w:rsidRDefault="000C5EFC" w:rsidP="00E1762E">
            <w:pPr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2FE0A417" w14:textId="77777777" w:rsidR="000C5EFC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4F981732" wp14:editId="18BEC42A">
                      <wp:simplePos x="0" y="0"/>
                      <wp:positionH relativeFrom="column">
                        <wp:posOffset>314113</wp:posOffset>
                      </wp:positionH>
                      <wp:positionV relativeFrom="paragraph">
                        <wp:posOffset>120015</wp:posOffset>
                      </wp:positionV>
                      <wp:extent cx="74507" cy="60960"/>
                      <wp:effectExtent l="0" t="0" r="20955" b="15240"/>
                      <wp:wrapNone/>
                      <wp:docPr id="8" name="Rectangle : en biseau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38FC4F23" id="Rectangle : en biseau 8" o:spid="_x0000_s1026" type="#_x0000_t84" style="position:absolute;margin-left:24.75pt;margin-top:9.45pt;width:5.85pt;height:4.8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>Oui</w:t>
            </w:r>
          </w:p>
          <w:p w14:paraId="5803E3B7" w14:textId="77777777" w:rsidR="000C5EFC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978416B" wp14:editId="45728E9F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59478</wp:posOffset>
                      </wp:positionV>
                      <wp:extent cx="74507" cy="60960"/>
                      <wp:effectExtent l="0" t="0" r="20955" b="15240"/>
                      <wp:wrapNone/>
                      <wp:docPr id="9" name="Rectangle : en biseau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6AACBA9E" id="Rectangle : en biseau 9" o:spid="_x0000_s1026" type="#_x0000_t84" style="position:absolute;margin-left:24.6pt;margin-top:4.7pt;width:5.85pt;height:4.8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 xml:space="preserve">Non  </w:t>
            </w:r>
          </w:p>
          <w:p w14:paraId="2843C9C2" w14:textId="77777777" w:rsidR="000C5EFC" w:rsidRPr="00BD0DA6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color w:val="080131"/>
              </w:rPr>
              <w:t>Année (s)…</w:t>
            </w:r>
            <w:proofErr w:type="gramStart"/>
            <w:r>
              <w:rPr>
                <w:rFonts w:cstheme="minorHAnsi"/>
                <w:b/>
                <w:bCs/>
                <w:color w:val="080131"/>
              </w:rPr>
              <w:t>…….</w:t>
            </w:r>
            <w:proofErr w:type="gramEnd"/>
            <w:r>
              <w:rPr>
                <w:rFonts w:cstheme="minorHAnsi"/>
                <w:b/>
                <w:bCs/>
                <w:color w:val="080131"/>
              </w:rPr>
              <w:t>.</w:t>
            </w:r>
          </w:p>
        </w:tc>
        <w:tc>
          <w:tcPr>
            <w:tcW w:w="2155" w:type="dxa"/>
          </w:tcPr>
          <w:p w14:paraId="4B9FEEFE" w14:textId="77777777" w:rsidR="000C5EFC" w:rsidRPr="00BD0DA6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51A0661B" w14:textId="77777777" w:rsidR="000C5EFC" w:rsidRPr="00BD0DA6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1179FFDD" w14:textId="77777777" w:rsidR="000C5EFC" w:rsidRPr="00BD0DA6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</w:tr>
      <w:tr w:rsidR="000C5EFC" w:rsidRPr="00BD0DA6" w14:paraId="1EEA0E3A" w14:textId="77777777" w:rsidTr="00E1762E">
        <w:trPr>
          <w:trHeight w:val="794"/>
        </w:trPr>
        <w:tc>
          <w:tcPr>
            <w:tcW w:w="2154" w:type="dxa"/>
          </w:tcPr>
          <w:p w14:paraId="5525D463" w14:textId="77777777" w:rsidR="000C5EFC" w:rsidRPr="00413393" w:rsidRDefault="000C5EFC" w:rsidP="00E1762E">
            <w:pPr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2751BEE5" w14:textId="77777777" w:rsidR="000C5EFC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6D6410D" wp14:editId="748A8103">
                      <wp:simplePos x="0" y="0"/>
                      <wp:positionH relativeFrom="column">
                        <wp:posOffset>314113</wp:posOffset>
                      </wp:positionH>
                      <wp:positionV relativeFrom="paragraph">
                        <wp:posOffset>120015</wp:posOffset>
                      </wp:positionV>
                      <wp:extent cx="74507" cy="60960"/>
                      <wp:effectExtent l="0" t="0" r="20955" b="15240"/>
                      <wp:wrapNone/>
                      <wp:docPr id="10" name="Rectangle : en biseau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7F8E3C38" id="Rectangle : en biseau 10" o:spid="_x0000_s1026" type="#_x0000_t84" style="position:absolute;margin-left:24.75pt;margin-top:9.45pt;width:5.85pt;height:4.8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>Oui</w:t>
            </w:r>
          </w:p>
          <w:p w14:paraId="0615245F" w14:textId="77777777" w:rsidR="000C5EFC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0844282" wp14:editId="6CF836C9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59478</wp:posOffset>
                      </wp:positionV>
                      <wp:extent cx="74507" cy="60960"/>
                      <wp:effectExtent l="0" t="0" r="20955" b="15240"/>
                      <wp:wrapNone/>
                      <wp:docPr id="13" name="Rectangle : en biseau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04CDE75F" id="Rectangle : en biseau 13" o:spid="_x0000_s1026" type="#_x0000_t84" style="position:absolute;margin-left:24.6pt;margin-top:4.7pt;width:5.85pt;height:4.8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 xml:space="preserve">Non  </w:t>
            </w:r>
          </w:p>
          <w:p w14:paraId="7421076E" w14:textId="77777777" w:rsidR="000C5EFC" w:rsidRPr="00BD0DA6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color w:val="080131"/>
              </w:rPr>
              <w:t>Année (s)…</w:t>
            </w:r>
            <w:proofErr w:type="gramStart"/>
            <w:r>
              <w:rPr>
                <w:rFonts w:cstheme="minorHAnsi"/>
                <w:b/>
                <w:bCs/>
                <w:color w:val="080131"/>
              </w:rPr>
              <w:t>…….</w:t>
            </w:r>
            <w:proofErr w:type="gramEnd"/>
            <w:r>
              <w:rPr>
                <w:rFonts w:cstheme="minorHAnsi"/>
                <w:b/>
                <w:bCs/>
                <w:color w:val="080131"/>
              </w:rPr>
              <w:t>.</w:t>
            </w:r>
          </w:p>
        </w:tc>
        <w:tc>
          <w:tcPr>
            <w:tcW w:w="2155" w:type="dxa"/>
          </w:tcPr>
          <w:p w14:paraId="32270CA2" w14:textId="77777777" w:rsidR="000C5EFC" w:rsidRPr="00BD0DA6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1F1C7E7E" w14:textId="77777777" w:rsidR="000C5EFC" w:rsidRPr="00BD0DA6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232D60DF" w14:textId="77777777" w:rsidR="000C5EFC" w:rsidRPr="00BD0DA6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</w:tr>
      <w:tr w:rsidR="000C5EFC" w:rsidRPr="00BD0DA6" w14:paraId="6699AA73" w14:textId="77777777" w:rsidTr="00E1762E">
        <w:trPr>
          <w:trHeight w:val="794"/>
        </w:trPr>
        <w:tc>
          <w:tcPr>
            <w:tcW w:w="2154" w:type="dxa"/>
          </w:tcPr>
          <w:p w14:paraId="143077ED" w14:textId="77777777" w:rsidR="000C5EFC" w:rsidRPr="00413393" w:rsidRDefault="000C5EFC" w:rsidP="00E1762E">
            <w:pPr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2275830F" w14:textId="77777777" w:rsidR="000C5EFC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95ABAC1" wp14:editId="78BB352F">
                      <wp:simplePos x="0" y="0"/>
                      <wp:positionH relativeFrom="column">
                        <wp:posOffset>314113</wp:posOffset>
                      </wp:positionH>
                      <wp:positionV relativeFrom="paragraph">
                        <wp:posOffset>120015</wp:posOffset>
                      </wp:positionV>
                      <wp:extent cx="74507" cy="60960"/>
                      <wp:effectExtent l="0" t="0" r="20955" b="15240"/>
                      <wp:wrapNone/>
                      <wp:docPr id="21" name="Rectangle : en biseau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62ADB51C" id="Rectangle : en biseau 21" o:spid="_x0000_s1026" type="#_x0000_t84" style="position:absolute;margin-left:24.75pt;margin-top:9.45pt;width:5.85pt;height:4.8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>Oui</w:t>
            </w:r>
          </w:p>
          <w:p w14:paraId="1131A6A0" w14:textId="77777777" w:rsidR="000C5EFC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40F43952" wp14:editId="7447D255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59478</wp:posOffset>
                      </wp:positionV>
                      <wp:extent cx="74507" cy="60960"/>
                      <wp:effectExtent l="0" t="0" r="20955" b="15240"/>
                      <wp:wrapNone/>
                      <wp:docPr id="22" name="Rectangle : en biseau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7E190143" id="Rectangle : en biseau 22" o:spid="_x0000_s1026" type="#_x0000_t84" style="position:absolute;margin-left:24.6pt;margin-top:4.7pt;width:5.85pt;height:4.8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 xml:space="preserve">Non  </w:t>
            </w:r>
          </w:p>
          <w:p w14:paraId="38D2093D" w14:textId="77777777" w:rsidR="000C5EFC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noProof/>
                <w:color w:val="080131"/>
              </w:rPr>
            </w:pPr>
            <w:r>
              <w:rPr>
                <w:rFonts w:cstheme="minorHAnsi"/>
                <w:b/>
                <w:bCs/>
                <w:color w:val="080131"/>
              </w:rPr>
              <w:t>Année (s)…</w:t>
            </w:r>
            <w:proofErr w:type="gramStart"/>
            <w:r>
              <w:rPr>
                <w:rFonts w:cstheme="minorHAnsi"/>
                <w:b/>
                <w:bCs/>
                <w:color w:val="080131"/>
              </w:rPr>
              <w:t>…….</w:t>
            </w:r>
            <w:proofErr w:type="gramEnd"/>
            <w:r>
              <w:rPr>
                <w:rFonts w:cstheme="minorHAnsi"/>
                <w:b/>
                <w:bCs/>
                <w:color w:val="080131"/>
              </w:rPr>
              <w:t>.</w:t>
            </w:r>
          </w:p>
        </w:tc>
        <w:tc>
          <w:tcPr>
            <w:tcW w:w="2155" w:type="dxa"/>
          </w:tcPr>
          <w:p w14:paraId="6CB93D14" w14:textId="77777777" w:rsidR="000C5EFC" w:rsidRPr="00BD0DA6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196912E4" w14:textId="77777777" w:rsidR="000C5EFC" w:rsidRPr="00BD0DA6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6F067A95" w14:textId="77777777" w:rsidR="000C5EFC" w:rsidRPr="00BD0DA6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</w:tr>
      <w:tr w:rsidR="000C5EFC" w:rsidRPr="00BD0DA6" w14:paraId="09AB905A" w14:textId="77777777" w:rsidTr="00E1762E">
        <w:trPr>
          <w:trHeight w:val="794"/>
        </w:trPr>
        <w:tc>
          <w:tcPr>
            <w:tcW w:w="2154" w:type="dxa"/>
          </w:tcPr>
          <w:p w14:paraId="302CF597" w14:textId="77777777" w:rsidR="000C5EFC" w:rsidRPr="00413393" w:rsidRDefault="000C5EFC" w:rsidP="00E1762E">
            <w:pPr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47D66657" w14:textId="77777777" w:rsidR="000C5EFC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025CF507" wp14:editId="4330C19E">
                      <wp:simplePos x="0" y="0"/>
                      <wp:positionH relativeFrom="column">
                        <wp:posOffset>314113</wp:posOffset>
                      </wp:positionH>
                      <wp:positionV relativeFrom="paragraph">
                        <wp:posOffset>120015</wp:posOffset>
                      </wp:positionV>
                      <wp:extent cx="74507" cy="60960"/>
                      <wp:effectExtent l="0" t="0" r="20955" b="15240"/>
                      <wp:wrapNone/>
                      <wp:docPr id="23" name="Rectangle : en biseau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778E218C" id="Rectangle : en biseau 23" o:spid="_x0000_s1026" type="#_x0000_t84" style="position:absolute;margin-left:24.75pt;margin-top:9.45pt;width:5.85pt;height:4.8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>Oui</w:t>
            </w:r>
          </w:p>
          <w:p w14:paraId="0720F233" w14:textId="77777777" w:rsidR="000C5EFC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080AD75" wp14:editId="238B30EE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59478</wp:posOffset>
                      </wp:positionV>
                      <wp:extent cx="74507" cy="60960"/>
                      <wp:effectExtent l="0" t="0" r="20955" b="15240"/>
                      <wp:wrapNone/>
                      <wp:docPr id="24" name="Rectangle : en biseau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6C1C1193" id="Rectangle : en biseau 24" o:spid="_x0000_s1026" type="#_x0000_t84" style="position:absolute;margin-left:24.6pt;margin-top:4.7pt;width:5.85pt;height:4.8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 xml:space="preserve">Non  </w:t>
            </w:r>
          </w:p>
          <w:p w14:paraId="15F832CC" w14:textId="77777777" w:rsidR="000C5EFC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noProof/>
                <w:color w:val="080131"/>
              </w:rPr>
            </w:pPr>
            <w:r>
              <w:rPr>
                <w:rFonts w:cstheme="minorHAnsi"/>
                <w:b/>
                <w:bCs/>
                <w:color w:val="080131"/>
              </w:rPr>
              <w:t>Année (s)…</w:t>
            </w:r>
            <w:proofErr w:type="gramStart"/>
            <w:r>
              <w:rPr>
                <w:rFonts w:cstheme="minorHAnsi"/>
                <w:b/>
                <w:bCs/>
                <w:color w:val="080131"/>
              </w:rPr>
              <w:t>…….</w:t>
            </w:r>
            <w:proofErr w:type="gramEnd"/>
            <w:r>
              <w:rPr>
                <w:rFonts w:cstheme="minorHAnsi"/>
                <w:b/>
                <w:bCs/>
                <w:color w:val="080131"/>
              </w:rPr>
              <w:t>.</w:t>
            </w:r>
          </w:p>
        </w:tc>
        <w:tc>
          <w:tcPr>
            <w:tcW w:w="2155" w:type="dxa"/>
          </w:tcPr>
          <w:p w14:paraId="6DC16C49" w14:textId="77777777" w:rsidR="000C5EFC" w:rsidRPr="00BD0DA6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306424DB" w14:textId="77777777" w:rsidR="000C5EFC" w:rsidRPr="00BD0DA6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0CE6B49D" w14:textId="77777777" w:rsidR="000C5EFC" w:rsidRPr="00BD0DA6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</w:tr>
    </w:tbl>
    <w:p w14:paraId="15CD91B5" w14:textId="77777777" w:rsidR="000C5EFC" w:rsidRDefault="000C5EFC" w:rsidP="000C5EFC">
      <w:pPr>
        <w:rPr>
          <w:rFonts w:cstheme="minorHAnsi"/>
          <w:b/>
          <w:bCs/>
          <w:color w:val="080131"/>
        </w:rPr>
      </w:pPr>
    </w:p>
    <w:p w14:paraId="0A5B8B66" w14:textId="77777777" w:rsidR="000C5EFC" w:rsidRDefault="000C5EFC" w:rsidP="000C5EFC">
      <w:pPr>
        <w:rPr>
          <w:rFonts w:cstheme="minorHAnsi"/>
          <w:b/>
          <w:bCs/>
          <w:color w:val="080131"/>
        </w:rPr>
      </w:pPr>
    </w:p>
    <w:p w14:paraId="74FF75D5" w14:textId="77777777" w:rsidR="000C5EFC" w:rsidRPr="00A65A0C" w:rsidRDefault="000C5EFC" w:rsidP="008E1DBB">
      <w:pPr>
        <w:pStyle w:val="Sous-titre"/>
        <w:numPr>
          <w:ilvl w:val="0"/>
          <w:numId w:val="2"/>
        </w:numPr>
        <w:spacing w:after="0" w:line="480" w:lineRule="auto"/>
        <w:rPr>
          <w:b/>
          <w:bCs/>
        </w:rPr>
      </w:pPr>
      <w:r w:rsidRPr="0007536E">
        <w:rPr>
          <w:b/>
          <w:bCs/>
        </w:rPr>
        <w:t>Etablissement(s) scolaire(s) impliqué(s)</w:t>
      </w:r>
    </w:p>
    <w:tbl>
      <w:tblPr>
        <w:tblStyle w:val="Grilledutableau"/>
        <w:tblpPr w:leftFromText="141" w:rightFromText="141" w:vertAnchor="text" w:horzAnchor="margin" w:tblpXSpec="center" w:tblpY="126"/>
        <w:tblW w:w="11101" w:type="dxa"/>
        <w:tblLook w:val="04A0" w:firstRow="1" w:lastRow="0" w:firstColumn="1" w:lastColumn="0" w:noHBand="0" w:noVBand="1"/>
      </w:tblPr>
      <w:tblGrid>
        <w:gridCol w:w="2121"/>
        <w:gridCol w:w="1839"/>
        <w:gridCol w:w="1700"/>
        <w:gridCol w:w="1840"/>
        <w:gridCol w:w="1983"/>
        <w:gridCol w:w="1618"/>
      </w:tblGrid>
      <w:tr w:rsidR="000C5EFC" w:rsidRPr="00BD0DA6" w14:paraId="3B1BCCD5" w14:textId="77777777" w:rsidTr="00E1762E">
        <w:trPr>
          <w:cantSplit/>
          <w:trHeight w:val="1134"/>
        </w:trPr>
        <w:tc>
          <w:tcPr>
            <w:tcW w:w="2121" w:type="dxa"/>
            <w:vAlign w:val="center"/>
          </w:tcPr>
          <w:p w14:paraId="07586BE9" w14:textId="77777777" w:rsidR="000C5EFC" w:rsidRPr="00BD0DA6" w:rsidRDefault="000C5EFC" w:rsidP="00E1762E">
            <w:pPr>
              <w:pStyle w:val="Paragraphedeliste"/>
              <w:ind w:left="0"/>
              <w:jc w:val="center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 xml:space="preserve">Nom + type de </w:t>
            </w:r>
            <w:proofErr w:type="gramStart"/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>l’établissement</w:t>
            </w:r>
            <w:r w:rsidRPr="00C32E57">
              <w:rPr>
                <w:rFonts w:cstheme="minorHAnsi"/>
                <w:b/>
                <w:bCs/>
                <w:color w:val="080131"/>
                <w:sz w:val="22"/>
                <w:szCs w:val="22"/>
              </w:rPr>
              <w:t xml:space="preserve"> </w:t>
            </w:r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 xml:space="preserve"> </w:t>
            </w:r>
            <w:r w:rsidRPr="00C32E57">
              <w:rPr>
                <w:rFonts w:cstheme="minorHAnsi"/>
                <w:b/>
                <w:bCs/>
                <w:color w:val="080131"/>
                <w:sz w:val="22"/>
                <w:szCs w:val="22"/>
              </w:rPr>
              <w:t>(</w:t>
            </w:r>
            <w:proofErr w:type="gramEnd"/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>MFR, Lycée agricole,</w:t>
            </w:r>
            <w:r w:rsidRPr="00C32E57">
              <w:rPr>
                <w:rFonts w:cstheme="minorHAnsi"/>
                <w:b/>
                <w:bCs/>
                <w:color w:val="080131"/>
                <w:sz w:val="22"/>
                <w:szCs w:val="22"/>
              </w:rPr>
              <w:t>…)</w:t>
            </w:r>
          </w:p>
        </w:tc>
        <w:tc>
          <w:tcPr>
            <w:tcW w:w="1839" w:type="dxa"/>
            <w:vAlign w:val="center"/>
          </w:tcPr>
          <w:p w14:paraId="6630831D" w14:textId="77777777" w:rsidR="000C5EFC" w:rsidRDefault="000C5EFC" w:rsidP="00E1762E">
            <w:pPr>
              <w:pStyle w:val="Paragraphedeliste"/>
              <w:ind w:left="0"/>
              <w:jc w:val="center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 xml:space="preserve">A </w:t>
            </w:r>
            <w:r w:rsidRPr="00C32E57">
              <w:rPr>
                <w:rFonts w:cstheme="minorHAnsi"/>
                <w:b/>
                <w:bCs/>
                <w:color w:val="080131"/>
                <w:sz w:val="22"/>
                <w:szCs w:val="22"/>
              </w:rPr>
              <w:t>déjà participé</w:t>
            </w:r>
          </w:p>
          <w:p w14:paraId="6E22D596" w14:textId="77777777" w:rsidR="000C5EFC" w:rsidRPr="00BD0DA6" w:rsidRDefault="000C5EFC" w:rsidP="00E1762E">
            <w:pPr>
              <w:pStyle w:val="Paragraphedeliste"/>
              <w:ind w:left="0"/>
              <w:jc w:val="center"/>
              <w:rPr>
                <w:rFonts w:cstheme="minorHAnsi"/>
                <w:b/>
                <w:bCs/>
                <w:color w:val="080131"/>
              </w:rPr>
            </w:pPr>
            <w:proofErr w:type="gramStart"/>
            <w:r w:rsidRPr="00C32E57">
              <w:rPr>
                <w:rFonts w:cstheme="minorHAnsi"/>
                <w:b/>
                <w:bCs/>
                <w:color w:val="080131"/>
                <w:sz w:val="22"/>
                <w:szCs w:val="22"/>
              </w:rPr>
              <w:t>à</w:t>
            </w:r>
            <w:proofErr w:type="gramEnd"/>
            <w:r w:rsidRPr="00C32E57">
              <w:rPr>
                <w:rFonts w:cstheme="minorHAnsi"/>
                <w:b/>
                <w:bCs/>
                <w:color w:val="080131"/>
                <w:sz w:val="22"/>
                <w:szCs w:val="22"/>
              </w:rPr>
              <w:t xml:space="preserve"> un séjour Part’âge</w:t>
            </w:r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> ?</w:t>
            </w:r>
          </w:p>
        </w:tc>
        <w:tc>
          <w:tcPr>
            <w:tcW w:w="1700" w:type="dxa"/>
            <w:vAlign w:val="center"/>
          </w:tcPr>
          <w:p w14:paraId="4968C477" w14:textId="77777777" w:rsidR="000C5EFC" w:rsidRPr="00BD0DA6" w:rsidRDefault="000C5EFC" w:rsidP="00E1762E">
            <w:pPr>
              <w:pStyle w:val="Paragraphedeliste"/>
              <w:ind w:left="0"/>
              <w:jc w:val="center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>Classe(s) concernée(s)</w:t>
            </w:r>
          </w:p>
        </w:tc>
        <w:tc>
          <w:tcPr>
            <w:tcW w:w="1840" w:type="dxa"/>
            <w:vAlign w:val="center"/>
          </w:tcPr>
          <w:p w14:paraId="5345F580" w14:textId="77777777" w:rsidR="000C5EFC" w:rsidRPr="00C32E57" w:rsidRDefault="000C5EFC" w:rsidP="00E1762E">
            <w:pPr>
              <w:pStyle w:val="Paragraphedeliste"/>
              <w:ind w:left="0"/>
              <w:jc w:val="center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  <w:r w:rsidRPr="00C32E57">
              <w:rPr>
                <w:rFonts w:cstheme="minorHAnsi"/>
                <w:b/>
                <w:bCs/>
                <w:color w:val="080131"/>
                <w:sz w:val="22"/>
                <w:szCs w:val="22"/>
              </w:rPr>
              <w:t>Nom du référent</w:t>
            </w:r>
          </w:p>
        </w:tc>
        <w:tc>
          <w:tcPr>
            <w:tcW w:w="1983" w:type="dxa"/>
            <w:vAlign w:val="center"/>
          </w:tcPr>
          <w:p w14:paraId="3DE81B66" w14:textId="77777777" w:rsidR="000C5EFC" w:rsidRPr="00E078EB" w:rsidRDefault="000C5EFC" w:rsidP="00E1762E">
            <w:pPr>
              <w:pStyle w:val="Paragraphedeliste"/>
              <w:ind w:left="0"/>
              <w:jc w:val="center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>Coordonnées du référent (mail et téléphone)</w:t>
            </w:r>
          </w:p>
        </w:tc>
        <w:tc>
          <w:tcPr>
            <w:tcW w:w="1618" w:type="dxa"/>
            <w:vAlign w:val="center"/>
          </w:tcPr>
          <w:p w14:paraId="0C6FE11D" w14:textId="77777777" w:rsidR="000C5EFC" w:rsidRPr="00C32E57" w:rsidRDefault="000C5EFC" w:rsidP="00E1762E">
            <w:pPr>
              <w:pStyle w:val="Paragraphedeliste"/>
              <w:ind w:left="0"/>
              <w:jc w:val="center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>Ville et Département</w:t>
            </w:r>
          </w:p>
        </w:tc>
      </w:tr>
      <w:tr w:rsidR="000C5EFC" w:rsidRPr="00BD0DA6" w14:paraId="3F33FF63" w14:textId="77777777" w:rsidTr="00E1762E">
        <w:trPr>
          <w:trHeight w:val="794"/>
        </w:trPr>
        <w:tc>
          <w:tcPr>
            <w:tcW w:w="2121" w:type="dxa"/>
          </w:tcPr>
          <w:p w14:paraId="348DE32B" w14:textId="77777777" w:rsidR="000C5EFC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  <w:tc>
          <w:tcPr>
            <w:tcW w:w="1839" w:type="dxa"/>
          </w:tcPr>
          <w:p w14:paraId="4250AFA7" w14:textId="77777777" w:rsidR="000C5EFC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DE0E29E" wp14:editId="27629E2B">
                      <wp:simplePos x="0" y="0"/>
                      <wp:positionH relativeFrom="column">
                        <wp:posOffset>306917</wp:posOffset>
                      </wp:positionH>
                      <wp:positionV relativeFrom="paragraph">
                        <wp:posOffset>65405</wp:posOffset>
                      </wp:positionV>
                      <wp:extent cx="74507" cy="60960"/>
                      <wp:effectExtent l="0" t="0" r="20955" b="15240"/>
                      <wp:wrapNone/>
                      <wp:docPr id="25" name="Rectangle : en biseau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2680038D" id="Rectangle : en biseau 25" o:spid="_x0000_s1026" type="#_x0000_t84" style="position:absolute;margin-left:24.15pt;margin-top:5.15pt;width:5.85pt;height:4.8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>Oui</w:t>
            </w:r>
          </w:p>
          <w:p w14:paraId="2C6F7B00" w14:textId="77777777" w:rsidR="000C5EFC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D5A9823" wp14:editId="678B3940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59478</wp:posOffset>
                      </wp:positionV>
                      <wp:extent cx="74507" cy="60960"/>
                      <wp:effectExtent l="0" t="0" r="20955" b="15240"/>
                      <wp:wrapNone/>
                      <wp:docPr id="26" name="Rectangle : en biseau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68AC1417" id="Rectangle : en biseau 26" o:spid="_x0000_s1026" type="#_x0000_t84" style="position:absolute;margin-left:24.6pt;margin-top:4.7pt;width:5.85pt;height:4.8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 xml:space="preserve">Non  </w:t>
            </w:r>
          </w:p>
          <w:p w14:paraId="4BCE86F7" w14:textId="77777777" w:rsidR="000C5EFC" w:rsidRPr="00C32E57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080131"/>
              </w:rPr>
              <w:t>Année (s)…</w:t>
            </w:r>
            <w:proofErr w:type="gramStart"/>
            <w:r>
              <w:rPr>
                <w:rFonts w:cstheme="minorHAnsi"/>
                <w:b/>
                <w:bCs/>
                <w:color w:val="080131"/>
              </w:rPr>
              <w:t>…….</w:t>
            </w:r>
            <w:proofErr w:type="gramEnd"/>
            <w:r>
              <w:rPr>
                <w:rFonts w:cstheme="minorHAnsi"/>
                <w:b/>
                <w:bCs/>
                <w:color w:val="080131"/>
              </w:rPr>
              <w:t>.</w:t>
            </w:r>
          </w:p>
        </w:tc>
        <w:tc>
          <w:tcPr>
            <w:tcW w:w="1700" w:type="dxa"/>
          </w:tcPr>
          <w:p w14:paraId="4D1C9503" w14:textId="77777777" w:rsidR="000C5EFC" w:rsidRPr="00C32E57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  <w:tc>
          <w:tcPr>
            <w:tcW w:w="1840" w:type="dxa"/>
          </w:tcPr>
          <w:p w14:paraId="5C8D616A" w14:textId="77777777" w:rsidR="000C5EFC" w:rsidRPr="00C32E57" w:rsidRDefault="000C5EFC" w:rsidP="00E1762E">
            <w:pPr>
              <w:pStyle w:val="Paragraphedeliste"/>
              <w:ind w:left="0" w:right="-374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  <w:tc>
          <w:tcPr>
            <w:tcW w:w="1983" w:type="dxa"/>
          </w:tcPr>
          <w:p w14:paraId="36DF0ABB" w14:textId="77777777" w:rsidR="000C5EFC" w:rsidRPr="00C32E57" w:rsidRDefault="000C5EFC" w:rsidP="00E1762E">
            <w:pPr>
              <w:pStyle w:val="Paragraphedeliste"/>
              <w:ind w:left="0" w:right="-374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  <w:tc>
          <w:tcPr>
            <w:tcW w:w="1618" w:type="dxa"/>
          </w:tcPr>
          <w:p w14:paraId="25AB7F01" w14:textId="77777777" w:rsidR="000C5EFC" w:rsidRPr="00C32E57" w:rsidRDefault="000C5EFC" w:rsidP="00E1762E">
            <w:pPr>
              <w:pStyle w:val="Paragraphedeliste"/>
              <w:ind w:left="0" w:right="-374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</w:tr>
      <w:tr w:rsidR="000C5EFC" w:rsidRPr="00BD0DA6" w14:paraId="094E99D3" w14:textId="77777777" w:rsidTr="00E1762E">
        <w:trPr>
          <w:trHeight w:val="794"/>
        </w:trPr>
        <w:tc>
          <w:tcPr>
            <w:tcW w:w="2121" w:type="dxa"/>
          </w:tcPr>
          <w:p w14:paraId="48D95161" w14:textId="77777777" w:rsidR="000C5EFC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  <w:tc>
          <w:tcPr>
            <w:tcW w:w="1839" w:type="dxa"/>
          </w:tcPr>
          <w:p w14:paraId="5413DCF7" w14:textId="77777777" w:rsidR="000C5EFC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320317A" wp14:editId="6516FE5E">
                      <wp:simplePos x="0" y="0"/>
                      <wp:positionH relativeFrom="column">
                        <wp:posOffset>306917</wp:posOffset>
                      </wp:positionH>
                      <wp:positionV relativeFrom="paragraph">
                        <wp:posOffset>65405</wp:posOffset>
                      </wp:positionV>
                      <wp:extent cx="74507" cy="60960"/>
                      <wp:effectExtent l="0" t="0" r="20955" b="15240"/>
                      <wp:wrapNone/>
                      <wp:docPr id="27" name="Rectangle : en biseau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011AE020" id="Rectangle : en biseau 27" o:spid="_x0000_s1026" type="#_x0000_t84" style="position:absolute;margin-left:24.15pt;margin-top:5.15pt;width:5.85pt;height:4.8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>Oui</w:t>
            </w:r>
          </w:p>
          <w:p w14:paraId="1910CAB2" w14:textId="77777777" w:rsidR="000C5EFC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E294F50" wp14:editId="51D490DE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59478</wp:posOffset>
                      </wp:positionV>
                      <wp:extent cx="74507" cy="60960"/>
                      <wp:effectExtent l="0" t="0" r="20955" b="15240"/>
                      <wp:wrapNone/>
                      <wp:docPr id="28" name="Rectangle : en biseau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20C440AD" id="Rectangle : en biseau 28" o:spid="_x0000_s1026" type="#_x0000_t84" style="position:absolute;margin-left:24.6pt;margin-top:4.7pt;width:5.85pt;height:4.8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 xml:space="preserve">Non  </w:t>
            </w:r>
          </w:p>
          <w:p w14:paraId="343CD5C6" w14:textId="77777777" w:rsidR="000C5EFC" w:rsidRPr="00C32E57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080131"/>
              </w:rPr>
              <w:t>Année (s)…</w:t>
            </w:r>
            <w:proofErr w:type="gramStart"/>
            <w:r>
              <w:rPr>
                <w:rFonts w:cstheme="minorHAnsi"/>
                <w:b/>
                <w:bCs/>
                <w:color w:val="080131"/>
              </w:rPr>
              <w:t>…….</w:t>
            </w:r>
            <w:proofErr w:type="gramEnd"/>
            <w:r>
              <w:rPr>
                <w:rFonts w:cstheme="minorHAnsi"/>
                <w:b/>
                <w:bCs/>
                <w:color w:val="080131"/>
              </w:rPr>
              <w:t>.</w:t>
            </w:r>
          </w:p>
        </w:tc>
        <w:tc>
          <w:tcPr>
            <w:tcW w:w="1700" w:type="dxa"/>
          </w:tcPr>
          <w:p w14:paraId="1CE1CEDE" w14:textId="77777777" w:rsidR="000C5EFC" w:rsidRPr="00C32E57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  <w:tc>
          <w:tcPr>
            <w:tcW w:w="1840" w:type="dxa"/>
          </w:tcPr>
          <w:p w14:paraId="1DC9EE7F" w14:textId="77777777" w:rsidR="000C5EFC" w:rsidRPr="00C32E57" w:rsidRDefault="000C5EFC" w:rsidP="00E1762E">
            <w:pPr>
              <w:pStyle w:val="Paragraphedeliste"/>
              <w:ind w:left="0" w:right="-374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  <w:tc>
          <w:tcPr>
            <w:tcW w:w="1983" w:type="dxa"/>
          </w:tcPr>
          <w:p w14:paraId="66CF3B6D" w14:textId="77777777" w:rsidR="000C5EFC" w:rsidRPr="00C32E57" w:rsidRDefault="000C5EFC" w:rsidP="00E1762E">
            <w:pPr>
              <w:pStyle w:val="Paragraphedeliste"/>
              <w:ind w:left="0" w:right="-374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  <w:tc>
          <w:tcPr>
            <w:tcW w:w="1618" w:type="dxa"/>
          </w:tcPr>
          <w:p w14:paraId="3727B4C4" w14:textId="77777777" w:rsidR="000C5EFC" w:rsidRPr="00C32E57" w:rsidRDefault="000C5EFC" w:rsidP="00E1762E">
            <w:pPr>
              <w:pStyle w:val="Paragraphedeliste"/>
              <w:ind w:left="0" w:right="-374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</w:tr>
      <w:tr w:rsidR="000C5EFC" w:rsidRPr="00BD0DA6" w14:paraId="5ED982CE" w14:textId="77777777" w:rsidTr="00E1762E">
        <w:trPr>
          <w:trHeight w:val="794"/>
        </w:trPr>
        <w:tc>
          <w:tcPr>
            <w:tcW w:w="2121" w:type="dxa"/>
          </w:tcPr>
          <w:p w14:paraId="276FE63B" w14:textId="77777777" w:rsidR="000C5EFC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  <w:tc>
          <w:tcPr>
            <w:tcW w:w="1839" w:type="dxa"/>
          </w:tcPr>
          <w:p w14:paraId="0AE03037" w14:textId="77777777" w:rsidR="000C5EFC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2C68890" wp14:editId="7571D613">
                      <wp:simplePos x="0" y="0"/>
                      <wp:positionH relativeFrom="column">
                        <wp:posOffset>306917</wp:posOffset>
                      </wp:positionH>
                      <wp:positionV relativeFrom="paragraph">
                        <wp:posOffset>65405</wp:posOffset>
                      </wp:positionV>
                      <wp:extent cx="74507" cy="60960"/>
                      <wp:effectExtent l="0" t="0" r="20955" b="15240"/>
                      <wp:wrapNone/>
                      <wp:docPr id="19" name="Rectangle : en biseau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4692F409" id="Rectangle : en biseau 19" o:spid="_x0000_s1026" type="#_x0000_t84" style="position:absolute;margin-left:24.15pt;margin-top:5.15pt;width:5.85pt;height:4.8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>Oui</w:t>
            </w:r>
          </w:p>
          <w:p w14:paraId="55A66C18" w14:textId="77777777" w:rsidR="000C5EFC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B2E87F9" wp14:editId="332312AE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59478</wp:posOffset>
                      </wp:positionV>
                      <wp:extent cx="74507" cy="60960"/>
                      <wp:effectExtent l="0" t="0" r="20955" b="15240"/>
                      <wp:wrapNone/>
                      <wp:docPr id="20" name="Rectangle : en biseau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3FF15F5E" id="Rectangle : en biseau 20" o:spid="_x0000_s1026" type="#_x0000_t84" style="position:absolute;margin-left:24.6pt;margin-top:4.7pt;width:5.85pt;height:4.8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 xml:space="preserve">Non  </w:t>
            </w:r>
          </w:p>
          <w:p w14:paraId="6C8DC4CF" w14:textId="77777777" w:rsidR="000C5EFC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noProof/>
                <w:color w:val="080131"/>
              </w:rPr>
            </w:pPr>
            <w:r>
              <w:rPr>
                <w:rFonts w:cstheme="minorHAnsi"/>
                <w:b/>
                <w:bCs/>
                <w:color w:val="080131"/>
              </w:rPr>
              <w:t>Année (s)…</w:t>
            </w:r>
            <w:proofErr w:type="gramStart"/>
            <w:r>
              <w:rPr>
                <w:rFonts w:cstheme="minorHAnsi"/>
                <w:b/>
                <w:bCs/>
                <w:color w:val="080131"/>
              </w:rPr>
              <w:t>…….</w:t>
            </w:r>
            <w:proofErr w:type="gramEnd"/>
            <w:r>
              <w:rPr>
                <w:rFonts w:cstheme="minorHAnsi"/>
                <w:b/>
                <w:bCs/>
                <w:color w:val="080131"/>
              </w:rPr>
              <w:t>.</w:t>
            </w:r>
          </w:p>
        </w:tc>
        <w:tc>
          <w:tcPr>
            <w:tcW w:w="1700" w:type="dxa"/>
          </w:tcPr>
          <w:p w14:paraId="15C42F37" w14:textId="77777777" w:rsidR="000C5EFC" w:rsidRPr="00C32E57" w:rsidRDefault="000C5EFC" w:rsidP="00E1762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  <w:tc>
          <w:tcPr>
            <w:tcW w:w="1840" w:type="dxa"/>
          </w:tcPr>
          <w:p w14:paraId="225407C1" w14:textId="77777777" w:rsidR="000C5EFC" w:rsidRPr="00C32E57" w:rsidRDefault="000C5EFC" w:rsidP="00E1762E">
            <w:pPr>
              <w:pStyle w:val="Paragraphedeliste"/>
              <w:ind w:left="0" w:right="-374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  <w:tc>
          <w:tcPr>
            <w:tcW w:w="1983" w:type="dxa"/>
          </w:tcPr>
          <w:p w14:paraId="0CBA487D" w14:textId="77777777" w:rsidR="000C5EFC" w:rsidRPr="00C32E57" w:rsidRDefault="000C5EFC" w:rsidP="00E1762E">
            <w:pPr>
              <w:pStyle w:val="Paragraphedeliste"/>
              <w:ind w:left="0" w:right="-374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  <w:tc>
          <w:tcPr>
            <w:tcW w:w="1618" w:type="dxa"/>
          </w:tcPr>
          <w:p w14:paraId="617BA0ED" w14:textId="77777777" w:rsidR="000C5EFC" w:rsidRPr="00C32E57" w:rsidRDefault="000C5EFC" w:rsidP="00E1762E">
            <w:pPr>
              <w:pStyle w:val="Paragraphedeliste"/>
              <w:ind w:left="0" w:right="-374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</w:tr>
    </w:tbl>
    <w:p w14:paraId="597C0974" w14:textId="77777777" w:rsidR="000C5EFC" w:rsidRDefault="000C5EFC" w:rsidP="000C5EFC">
      <w:pPr>
        <w:rPr>
          <w:rFonts w:cstheme="minorHAnsi"/>
          <w:bCs/>
          <w:color w:val="080131"/>
        </w:rPr>
      </w:pPr>
    </w:p>
    <w:p w14:paraId="06838135" w14:textId="77777777" w:rsidR="000C5EFC" w:rsidRDefault="000C5EFC" w:rsidP="000C5EFC">
      <w:pPr>
        <w:rPr>
          <w:rFonts w:cstheme="minorHAnsi"/>
          <w:bCs/>
          <w:color w:val="080131"/>
        </w:rPr>
      </w:pPr>
      <w:r>
        <w:rPr>
          <w:rFonts w:cstheme="minorHAnsi"/>
          <w:bCs/>
          <w:color w:val="080131"/>
        </w:rPr>
        <w:br w:type="page"/>
      </w:r>
    </w:p>
    <w:p w14:paraId="7E008E77" w14:textId="77777777" w:rsidR="000C5EFC" w:rsidRDefault="000C5EFC" w:rsidP="008E1DBB">
      <w:pPr>
        <w:pStyle w:val="Sous-titre"/>
        <w:numPr>
          <w:ilvl w:val="0"/>
          <w:numId w:val="2"/>
        </w:numPr>
        <w:spacing w:after="0" w:line="276" w:lineRule="auto"/>
        <w:rPr>
          <w:b/>
          <w:bCs/>
          <w:sz w:val="22"/>
          <w:szCs w:val="22"/>
        </w:rPr>
      </w:pPr>
      <w:r w:rsidRPr="00E078EB">
        <w:rPr>
          <w:b/>
          <w:bCs/>
          <w:sz w:val="22"/>
          <w:szCs w:val="22"/>
        </w:rPr>
        <w:lastRenderedPageBreak/>
        <w:t xml:space="preserve">Coordonnées du </w:t>
      </w:r>
      <w:r>
        <w:rPr>
          <w:b/>
          <w:bCs/>
          <w:sz w:val="22"/>
          <w:szCs w:val="22"/>
        </w:rPr>
        <w:t>REFERENT de la structure DU RESPONSABLE FINANCIER DU PROJET</w:t>
      </w:r>
    </w:p>
    <w:p w14:paraId="76665E9E" w14:textId="77777777" w:rsidR="000C5EFC" w:rsidRPr="00E078EB" w:rsidRDefault="000C5EFC" w:rsidP="000C5EFC">
      <w:pPr>
        <w:pStyle w:val="Sous-titre"/>
        <w:spacing w:after="0" w:line="276" w:lineRule="auto"/>
        <w:ind w:left="720"/>
        <w:rPr>
          <w:b/>
          <w:bCs/>
          <w:sz w:val="22"/>
          <w:szCs w:val="22"/>
        </w:rPr>
      </w:pPr>
      <w:r w:rsidRPr="00E078EB">
        <w:rPr>
          <w:b/>
          <w:bCs/>
          <w:sz w:val="22"/>
          <w:szCs w:val="22"/>
        </w:rPr>
        <w:t> </w:t>
      </w:r>
    </w:p>
    <w:p w14:paraId="5048C91C" w14:textId="77777777" w:rsidR="000C5EFC" w:rsidRPr="009C1AB0" w:rsidRDefault="000C5EFC" w:rsidP="000C5EFC">
      <w:pPr>
        <w:rPr>
          <w:rFonts w:cstheme="minorHAnsi"/>
          <w:bCs/>
          <w:color w:val="080131"/>
          <w:sz w:val="22"/>
          <w:szCs w:val="22"/>
        </w:rPr>
      </w:pPr>
      <w:r w:rsidRPr="009C1AB0">
        <w:rPr>
          <w:rFonts w:cstheme="minorHAnsi"/>
          <w:bCs/>
          <w:color w:val="080131"/>
          <w:sz w:val="22"/>
          <w:szCs w:val="22"/>
        </w:rPr>
        <w:t>Structure : …………………………………………………………………………………………………………………</w:t>
      </w:r>
    </w:p>
    <w:p w14:paraId="13581ECD" w14:textId="77777777" w:rsidR="000C5EFC" w:rsidRPr="009C1AB0" w:rsidRDefault="000C5EFC" w:rsidP="000C5EFC">
      <w:pPr>
        <w:rPr>
          <w:rFonts w:cstheme="minorHAnsi"/>
          <w:bCs/>
          <w:color w:val="080131"/>
          <w:sz w:val="22"/>
          <w:szCs w:val="22"/>
        </w:rPr>
      </w:pPr>
      <w:r w:rsidRPr="009C1AB0">
        <w:rPr>
          <w:rFonts w:cstheme="minorHAnsi"/>
          <w:bCs/>
          <w:color w:val="080131"/>
          <w:sz w:val="22"/>
          <w:szCs w:val="22"/>
        </w:rPr>
        <w:t>Nom</w:t>
      </w:r>
      <w:r>
        <w:rPr>
          <w:rFonts w:cstheme="minorHAnsi"/>
          <w:bCs/>
          <w:color w:val="080131"/>
          <w:sz w:val="22"/>
          <w:szCs w:val="22"/>
        </w:rPr>
        <w:t xml:space="preserve"> et Prénom</w:t>
      </w:r>
      <w:r w:rsidRPr="009C1AB0">
        <w:rPr>
          <w:rFonts w:cstheme="minorHAnsi"/>
          <w:bCs/>
          <w:color w:val="080131"/>
          <w:sz w:val="22"/>
          <w:szCs w:val="22"/>
        </w:rPr>
        <w:t> : …………………………………………………………………………………………………………………</w:t>
      </w:r>
    </w:p>
    <w:p w14:paraId="36A259F7" w14:textId="77777777" w:rsidR="000C5EFC" w:rsidRPr="009C1AB0" w:rsidRDefault="000C5EFC" w:rsidP="000C5EFC">
      <w:pPr>
        <w:rPr>
          <w:rFonts w:cstheme="minorHAnsi"/>
          <w:bCs/>
          <w:color w:val="080131"/>
          <w:sz w:val="22"/>
          <w:szCs w:val="22"/>
        </w:rPr>
      </w:pPr>
      <w:r w:rsidRPr="009C1AB0">
        <w:rPr>
          <w:rFonts w:cstheme="minorHAnsi"/>
          <w:bCs/>
          <w:color w:val="080131"/>
          <w:sz w:val="22"/>
          <w:szCs w:val="22"/>
        </w:rPr>
        <w:t>Fonction : …………………………………………………………………………………………………………………</w:t>
      </w:r>
    </w:p>
    <w:p w14:paraId="0D623B1D" w14:textId="77777777" w:rsidR="000C5EFC" w:rsidRPr="009C1AB0" w:rsidRDefault="000C5EFC" w:rsidP="000C5EFC">
      <w:pPr>
        <w:rPr>
          <w:rFonts w:cstheme="minorHAnsi"/>
          <w:bCs/>
          <w:color w:val="080131"/>
          <w:sz w:val="22"/>
          <w:szCs w:val="22"/>
        </w:rPr>
      </w:pPr>
      <w:r w:rsidRPr="009C1AB0">
        <w:rPr>
          <w:rFonts w:cstheme="minorHAnsi"/>
          <w:bCs/>
          <w:color w:val="080131"/>
          <w:sz w:val="22"/>
          <w:szCs w:val="22"/>
        </w:rPr>
        <w:t>Email : …………………………………………………………………………………………………………………</w:t>
      </w:r>
    </w:p>
    <w:p w14:paraId="0C828DF9" w14:textId="77777777" w:rsidR="000C5EFC" w:rsidRPr="009C1AB0" w:rsidRDefault="000C5EFC" w:rsidP="000C5EFC">
      <w:pPr>
        <w:rPr>
          <w:rFonts w:cstheme="minorHAnsi"/>
          <w:bCs/>
          <w:color w:val="080131"/>
          <w:sz w:val="22"/>
          <w:szCs w:val="22"/>
        </w:rPr>
      </w:pPr>
      <w:r w:rsidRPr="009C1AB0">
        <w:rPr>
          <w:rFonts w:cstheme="minorHAnsi"/>
          <w:bCs/>
          <w:color w:val="080131"/>
          <w:sz w:val="22"/>
          <w:szCs w:val="22"/>
        </w:rPr>
        <w:t>Téléphone : …………………………………………………………………………………………………………………</w:t>
      </w:r>
    </w:p>
    <w:p w14:paraId="078D330C" w14:textId="1034D669" w:rsidR="000C5EFC" w:rsidRDefault="000C5EFC" w:rsidP="000C5EFC">
      <w:pPr>
        <w:spacing w:after="0" w:line="240" w:lineRule="auto"/>
        <w:ind w:right="142"/>
        <w:jc w:val="both"/>
        <w:rPr>
          <w:i/>
          <w:iCs/>
          <w:color w:val="080131"/>
        </w:rPr>
      </w:pPr>
      <w:r>
        <w:rPr>
          <w:i/>
          <w:iCs/>
          <w:color w:val="080131"/>
          <w:u w:val="single"/>
        </w:rPr>
        <w:t>R</w:t>
      </w:r>
      <w:r w:rsidRPr="006875E8">
        <w:rPr>
          <w:i/>
          <w:iCs/>
          <w:color w:val="080131"/>
          <w:u w:val="single"/>
        </w:rPr>
        <w:t>appel</w:t>
      </w:r>
      <w:r>
        <w:rPr>
          <w:i/>
          <w:iCs/>
          <w:color w:val="080131"/>
        </w:rPr>
        <w:t> :</w:t>
      </w:r>
      <w:r w:rsidRPr="009C1AB0">
        <w:rPr>
          <w:i/>
          <w:iCs/>
          <w:color w:val="080131"/>
        </w:rPr>
        <w:t xml:space="preserve"> le </w:t>
      </w:r>
      <w:r>
        <w:rPr>
          <w:i/>
          <w:iCs/>
          <w:color w:val="080131"/>
        </w:rPr>
        <w:t xml:space="preserve">responsable financier est notamment </w:t>
      </w:r>
      <w:r w:rsidRPr="009C1AB0">
        <w:rPr>
          <w:i/>
          <w:iCs/>
          <w:color w:val="080131"/>
        </w:rPr>
        <w:t>responsable de toutes les transactions financières avec le village vacances. Il s’engage à</w:t>
      </w:r>
      <w:r>
        <w:rPr>
          <w:i/>
          <w:iCs/>
          <w:color w:val="080131"/>
        </w:rPr>
        <w:t> :</w:t>
      </w:r>
      <w:r w:rsidRPr="009C1AB0">
        <w:rPr>
          <w:i/>
          <w:iCs/>
          <w:color w:val="080131"/>
        </w:rPr>
        <w:t xml:space="preserve"> signer le devis de réservation du séjour</w:t>
      </w:r>
      <w:r>
        <w:rPr>
          <w:i/>
          <w:iCs/>
          <w:color w:val="080131"/>
        </w:rPr>
        <w:t xml:space="preserve"> et </w:t>
      </w:r>
      <w:r w:rsidRPr="009C1AB0">
        <w:rPr>
          <w:i/>
          <w:iCs/>
          <w:color w:val="080131"/>
        </w:rPr>
        <w:t>le contrat de réservation du séjour, verser l’acompte du séjour selon le calendrier défini par l’AAP et les modalités internes à l’établissement touristique</w:t>
      </w:r>
      <w:r>
        <w:rPr>
          <w:i/>
          <w:iCs/>
          <w:color w:val="080131"/>
        </w:rPr>
        <w:t xml:space="preserve">, </w:t>
      </w:r>
      <w:r w:rsidRPr="009C1AB0">
        <w:rPr>
          <w:i/>
          <w:iCs/>
          <w:color w:val="080131"/>
        </w:rPr>
        <w:t>collecter les règlements des séniors et verser le solde du séjour à l’établissement touristique selon les modalités du contrat de réservation, régler et transmettr</w:t>
      </w:r>
      <w:r w:rsidR="0085791B">
        <w:rPr>
          <w:i/>
          <w:iCs/>
          <w:color w:val="080131"/>
        </w:rPr>
        <w:t>e</w:t>
      </w:r>
      <w:r w:rsidRPr="009C1AB0">
        <w:rPr>
          <w:i/>
          <w:iCs/>
          <w:color w:val="080131"/>
        </w:rPr>
        <w:t xml:space="preserve"> les factures afférentes au projet</w:t>
      </w:r>
      <w:r w:rsidR="003F53A8">
        <w:rPr>
          <w:i/>
          <w:iCs/>
          <w:color w:val="080131"/>
        </w:rPr>
        <w:t>.</w:t>
      </w:r>
    </w:p>
    <w:p w14:paraId="4EEBFF91" w14:textId="616BE868" w:rsidR="000C5EFC" w:rsidRDefault="000C5EFC" w:rsidP="000C5EFC">
      <w:pPr>
        <w:ind w:right="142"/>
        <w:jc w:val="both"/>
        <w:rPr>
          <w:rFonts w:asciiTheme="majorHAnsi" w:hAnsiTheme="majorHAnsi" w:cs="Arial"/>
          <w:b/>
          <w:i/>
          <w:iCs/>
          <w:sz w:val="22"/>
          <w:szCs w:val="22"/>
        </w:rPr>
      </w:pPr>
      <w:r w:rsidRPr="000B114E">
        <w:rPr>
          <w:rFonts w:asciiTheme="majorHAnsi" w:hAnsiTheme="majorHAnsi" w:cs="Arial"/>
          <w:b/>
          <w:i/>
          <w:iCs/>
          <w:sz w:val="22"/>
          <w:szCs w:val="22"/>
        </w:rPr>
        <w:t>Le porteur du projet et le responsable financier peuvent être la même structure</w:t>
      </w:r>
      <w:r>
        <w:rPr>
          <w:rFonts w:asciiTheme="majorHAnsi" w:hAnsiTheme="majorHAnsi" w:cs="Arial"/>
          <w:b/>
          <w:i/>
          <w:iCs/>
          <w:sz w:val="22"/>
          <w:szCs w:val="22"/>
        </w:rPr>
        <w:t>.</w:t>
      </w:r>
    </w:p>
    <w:p w14:paraId="38771B98" w14:textId="77777777" w:rsidR="003F53A8" w:rsidRDefault="003F53A8" w:rsidP="003F53A8">
      <w:pPr>
        <w:ind w:right="142"/>
        <w:jc w:val="both"/>
        <w:rPr>
          <w:rFonts w:asciiTheme="majorHAnsi" w:hAnsiTheme="majorHAnsi" w:cs="Arial"/>
          <w:b/>
          <w:i/>
          <w:iCs/>
          <w:sz w:val="22"/>
          <w:szCs w:val="22"/>
        </w:rPr>
      </w:pPr>
    </w:p>
    <w:p w14:paraId="29C727B8" w14:textId="77777777" w:rsidR="003F53A8" w:rsidRDefault="003F53A8" w:rsidP="003F53A8">
      <w:pPr>
        <w:ind w:right="142"/>
        <w:jc w:val="both"/>
        <w:rPr>
          <w:rFonts w:asciiTheme="majorHAnsi" w:hAnsiTheme="majorHAnsi" w:cs="Arial"/>
          <w:b/>
          <w:i/>
          <w:iCs/>
          <w:sz w:val="22"/>
          <w:szCs w:val="22"/>
        </w:rPr>
      </w:pPr>
    </w:p>
    <w:p w14:paraId="63F6298D" w14:textId="77777777" w:rsidR="003F53A8" w:rsidRDefault="003F53A8" w:rsidP="003F53A8">
      <w:pPr>
        <w:ind w:right="142"/>
        <w:jc w:val="both"/>
        <w:rPr>
          <w:rFonts w:asciiTheme="majorHAnsi" w:hAnsiTheme="majorHAnsi" w:cs="Arial"/>
          <w:b/>
          <w:i/>
          <w:iCs/>
          <w:sz w:val="22"/>
          <w:szCs w:val="22"/>
        </w:rPr>
      </w:pPr>
    </w:p>
    <w:p w14:paraId="31C067C5" w14:textId="584B833A" w:rsidR="003F53A8" w:rsidRPr="003F53A8" w:rsidRDefault="003F53A8" w:rsidP="003F53A8">
      <w:pPr>
        <w:ind w:right="142"/>
        <w:jc w:val="both"/>
        <w:rPr>
          <w:rFonts w:cstheme="minorHAnsi"/>
          <w:bCs/>
          <w:color w:val="080131"/>
          <w:sz w:val="22"/>
          <w:szCs w:val="22"/>
        </w:rPr>
      </w:pPr>
      <w:r w:rsidRPr="003F53A8">
        <w:rPr>
          <w:rFonts w:cstheme="minorHAnsi"/>
          <w:bCs/>
          <w:color w:val="080131"/>
          <w:sz w:val="22"/>
          <w:szCs w:val="22"/>
        </w:rPr>
        <w:t>Le responsable financier doit être en mesure d’avancer les fonds nécessaires au règlement des acomptes auprès de l’établissement touristique et du transporteur, voire, dans certains cas, de couvrir l’intégralité des frais.</w:t>
      </w:r>
    </w:p>
    <w:p w14:paraId="03BFB946" w14:textId="35FA79EB" w:rsidR="000C5EFC" w:rsidRDefault="003F53A8" w:rsidP="003F53A8">
      <w:pPr>
        <w:ind w:right="142"/>
        <w:jc w:val="both"/>
        <w:rPr>
          <w:rFonts w:cstheme="minorHAnsi"/>
          <w:bCs/>
          <w:color w:val="080131"/>
          <w:sz w:val="22"/>
          <w:szCs w:val="22"/>
        </w:rPr>
      </w:pPr>
      <w:r w:rsidRPr="003F53A8">
        <w:rPr>
          <w:rFonts w:cstheme="minorHAnsi"/>
          <w:bCs/>
          <w:color w:val="080131"/>
          <w:sz w:val="22"/>
          <w:szCs w:val="22"/>
        </w:rPr>
        <w:t>À ce titre, pouvez-vous nous confirmer si vous êtes en capacité d’assumer cette avance de trésorerie ?</w:t>
      </w:r>
    </w:p>
    <w:p w14:paraId="6523EC22" w14:textId="086C900D" w:rsidR="003F53A8" w:rsidRDefault="003F53A8" w:rsidP="003F53A8">
      <w:pPr>
        <w:ind w:right="142"/>
        <w:jc w:val="both"/>
        <w:rPr>
          <w:rFonts w:cstheme="minorHAnsi"/>
          <w:bCs/>
          <w:color w:val="080131"/>
          <w:sz w:val="22"/>
          <w:szCs w:val="22"/>
        </w:rPr>
      </w:pPr>
      <w:r>
        <w:rPr>
          <w:rFonts w:cstheme="minorHAnsi"/>
          <w:bCs/>
          <w:color w:val="080131"/>
          <w:sz w:val="22"/>
          <w:szCs w:val="22"/>
        </w:rPr>
        <w:t xml:space="preserve">- Oui </w:t>
      </w:r>
    </w:p>
    <w:p w14:paraId="79152F3A" w14:textId="49276C24" w:rsidR="003F53A8" w:rsidRDefault="003F53A8" w:rsidP="003F53A8">
      <w:pPr>
        <w:ind w:right="142"/>
        <w:jc w:val="both"/>
        <w:rPr>
          <w:rFonts w:cstheme="minorHAnsi"/>
          <w:bCs/>
          <w:color w:val="080131"/>
          <w:sz w:val="22"/>
          <w:szCs w:val="22"/>
        </w:rPr>
      </w:pPr>
      <w:r>
        <w:rPr>
          <w:rFonts w:cstheme="minorHAnsi"/>
          <w:bCs/>
          <w:color w:val="080131"/>
          <w:sz w:val="22"/>
          <w:szCs w:val="22"/>
        </w:rPr>
        <w:t xml:space="preserve">- Non </w:t>
      </w:r>
    </w:p>
    <w:p w14:paraId="5F47FFEE" w14:textId="47DEF693" w:rsidR="003F53A8" w:rsidRDefault="003F53A8" w:rsidP="003F53A8">
      <w:pPr>
        <w:ind w:right="142"/>
        <w:jc w:val="both"/>
        <w:rPr>
          <w:rFonts w:cstheme="minorHAnsi"/>
          <w:bCs/>
          <w:color w:val="080131"/>
          <w:sz w:val="22"/>
          <w:szCs w:val="22"/>
        </w:rPr>
      </w:pPr>
      <w:r>
        <w:rPr>
          <w:rFonts w:cstheme="minorHAnsi"/>
          <w:bCs/>
          <w:color w:val="080131"/>
          <w:sz w:val="22"/>
          <w:szCs w:val="22"/>
        </w:rPr>
        <w:t xml:space="preserve">- Ne sais pas encore </w:t>
      </w:r>
    </w:p>
    <w:p w14:paraId="4E66739C" w14:textId="72E3A896" w:rsidR="003F53A8" w:rsidRPr="003F53A8" w:rsidRDefault="003F53A8" w:rsidP="003F53A8">
      <w:pPr>
        <w:ind w:right="142"/>
        <w:jc w:val="both"/>
        <w:rPr>
          <w:rFonts w:cstheme="minorHAnsi"/>
          <w:bCs/>
          <w:color w:val="080131"/>
          <w:sz w:val="22"/>
          <w:szCs w:val="22"/>
        </w:rPr>
      </w:pPr>
      <w:r>
        <w:rPr>
          <w:rFonts w:cstheme="minorHAnsi"/>
          <w:bCs/>
          <w:color w:val="080131"/>
          <w:sz w:val="22"/>
          <w:szCs w:val="22"/>
        </w:rPr>
        <w:t>Remarques : …………………………………………………………………………………</w:t>
      </w:r>
      <w:proofErr w:type="gramStart"/>
      <w:r>
        <w:rPr>
          <w:rFonts w:cstheme="minorHAnsi"/>
          <w:bCs/>
          <w:color w:val="080131"/>
          <w:sz w:val="22"/>
          <w:szCs w:val="22"/>
        </w:rPr>
        <w:t>…….</w:t>
      </w:r>
      <w:proofErr w:type="gramEnd"/>
      <w:r>
        <w:rPr>
          <w:rFonts w:cstheme="minorHAnsi"/>
          <w:bCs/>
          <w:color w:val="080131"/>
          <w:sz w:val="22"/>
          <w:szCs w:val="22"/>
        </w:rPr>
        <w:t>………….</w:t>
      </w:r>
    </w:p>
    <w:p w14:paraId="69888D00" w14:textId="25838810" w:rsidR="003F53A8" w:rsidRDefault="003F53A8" w:rsidP="000C5EFC">
      <w:pPr>
        <w:ind w:right="142"/>
        <w:jc w:val="both"/>
        <w:rPr>
          <w:rFonts w:asciiTheme="majorHAnsi" w:hAnsiTheme="majorHAnsi" w:cs="Arial"/>
          <w:b/>
          <w:i/>
          <w:iCs/>
          <w:sz w:val="22"/>
          <w:szCs w:val="22"/>
        </w:rPr>
      </w:pPr>
    </w:p>
    <w:p w14:paraId="42078808" w14:textId="77777777" w:rsidR="003F53A8" w:rsidRDefault="003F53A8" w:rsidP="000C5EFC">
      <w:pPr>
        <w:ind w:right="142"/>
        <w:jc w:val="both"/>
        <w:rPr>
          <w:rFonts w:asciiTheme="majorHAnsi" w:hAnsiTheme="majorHAnsi" w:cs="Arial"/>
          <w:b/>
          <w:i/>
          <w:iCs/>
          <w:sz w:val="22"/>
          <w:szCs w:val="22"/>
        </w:rPr>
      </w:pPr>
    </w:p>
    <w:p w14:paraId="4066ACA3" w14:textId="22C76FF7" w:rsidR="000C5EFC" w:rsidRDefault="000C5EFC" w:rsidP="000C5EFC">
      <w:pPr>
        <w:ind w:right="142"/>
        <w:jc w:val="both"/>
        <w:rPr>
          <w:rFonts w:asciiTheme="majorHAnsi" w:hAnsiTheme="majorHAnsi" w:cs="Arial"/>
          <w:b/>
          <w:i/>
          <w:iCs/>
          <w:sz w:val="22"/>
          <w:szCs w:val="22"/>
        </w:rPr>
      </w:pPr>
    </w:p>
    <w:p w14:paraId="581F18BE" w14:textId="77777777" w:rsidR="003F53A8" w:rsidRDefault="003F53A8" w:rsidP="000C5EFC">
      <w:pPr>
        <w:ind w:right="142"/>
        <w:jc w:val="both"/>
        <w:rPr>
          <w:rFonts w:asciiTheme="majorHAnsi" w:hAnsiTheme="majorHAnsi" w:cs="Arial"/>
          <w:b/>
          <w:i/>
          <w:iCs/>
          <w:sz w:val="22"/>
          <w:szCs w:val="22"/>
        </w:rPr>
      </w:pPr>
    </w:p>
    <w:p w14:paraId="600CF727" w14:textId="3194AD64" w:rsidR="000111E0" w:rsidRPr="00D51CA4" w:rsidRDefault="00FD658E" w:rsidP="00FD658E">
      <w:pPr>
        <w:pStyle w:val="Titre1"/>
      </w:pPr>
      <w:r>
        <w:lastRenderedPageBreak/>
        <w:t xml:space="preserve">LE </w:t>
      </w:r>
      <w:r w:rsidR="000111E0" w:rsidRPr="00FD658E">
        <w:t>Séjour</w:t>
      </w:r>
    </w:p>
    <w:p w14:paraId="28A3F047" w14:textId="77777777" w:rsidR="003F53A8" w:rsidRDefault="003F53A8" w:rsidP="003F53A8">
      <w:pPr>
        <w:pStyle w:val="Sous-titre"/>
        <w:spacing w:after="0" w:line="480" w:lineRule="auto"/>
        <w:ind w:left="720"/>
        <w:rPr>
          <w:b/>
          <w:bCs/>
          <w:sz w:val="22"/>
          <w:szCs w:val="22"/>
        </w:rPr>
      </w:pPr>
    </w:p>
    <w:p w14:paraId="00648E05" w14:textId="3C050BD6" w:rsidR="006F02BE" w:rsidRDefault="006F02BE" w:rsidP="008E1DBB">
      <w:pPr>
        <w:pStyle w:val="Sous-titre"/>
        <w:numPr>
          <w:ilvl w:val="0"/>
          <w:numId w:val="5"/>
        </w:numPr>
        <w:spacing w:after="0" w:line="480" w:lineRule="auto"/>
        <w:rPr>
          <w:b/>
          <w:bCs/>
          <w:sz w:val="22"/>
          <w:szCs w:val="22"/>
        </w:rPr>
      </w:pPr>
      <w:r w:rsidRPr="005F731F">
        <w:rPr>
          <w:b/>
          <w:bCs/>
          <w:sz w:val="22"/>
          <w:szCs w:val="22"/>
        </w:rPr>
        <w:t>Village vacances A</w:t>
      </w:r>
      <w:r w:rsidR="00052E9D" w:rsidRPr="005F731F">
        <w:rPr>
          <w:b/>
          <w:bCs/>
          <w:sz w:val="22"/>
          <w:szCs w:val="22"/>
        </w:rPr>
        <w:t>VMA</w:t>
      </w:r>
      <w:r w:rsidRPr="005F731F">
        <w:rPr>
          <w:b/>
          <w:bCs/>
          <w:sz w:val="22"/>
          <w:szCs w:val="22"/>
        </w:rPr>
        <w:t xml:space="preserve"> envisagé</w:t>
      </w:r>
    </w:p>
    <w:p w14:paraId="7B69A7DE" w14:textId="13C95895" w:rsidR="00FD658E" w:rsidRPr="00FD658E" w:rsidRDefault="000C5EFC" w:rsidP="003F53A8">
      <w:pPr>
        <w:pStyle w:val="Paragraphedeliste"/>
        <w:ind w:left="-142"/>
        <w:rPr>
          <w:rFonts w:cstheme="minorHAnsi"/>
          <w:b/>
          <w:bCs/>
          <w:color w:val="080131"/>
          <w:sz w:val="22"/>
          <w:szCs w:val="22"/>
        </w:rPr>
      </w:pPr>
      <w:r>
        <w:rPr>
          <w:rFonts w:cstheme="minorHAnsi"/>
          <w:bCs/>
          <w:color w:val="080131"/>
          <w:sz w:val="22"/>
          <w:szCs w:val="22"/>
        </w:rPr>
        <w:t>1</w:t>
      </w:r>
      <w:r w:rsidRPr="000C5EFC">
        <w:rPr>
          <w:rFonts w:cstheme="minorHAnsi"/>
          <w:bCs/>
          <w:color w:val="080131"/>
          <w:sz w:val="22"/>
          <w:szCs w:val="22"/>
          <w:vertAlign w:val="superscript"/>
        </w:rPr>
        <w:t>er</w:t>
      </w:r>
      <w:r>
        <w:rPr>
          <w:rFonts w:cstheme="minorHAnsi"/>
          <w:bCs/>
          <w:color w:val="080131"/>
          <w:sz w:val="22"/>
          <w:szCs w:val="22"/>
        </w:rPr>
        <w:t xml:space="preserve"> </w:t>
      </w:r>
      <w:r w:rsidRPr="00FD658E">
        <w:rPr>
          <w:rFonts w:cstheme="minorHAnsi"/>
          <w:bCs/>
          <w:color w:val="080131"/>
          <w:sz w:val="22"/>
          <w:szCs w:val="22"/>
        </w:rPr>
        <w:t>choix </w:t>
      </w:r>
      <w:r w:rsidR="00427C4A" w:rsidRPr="00FD658E">
        <w:rPr>
          <w:rFonts w:cstheme="minorHAnsi"/>
          <w:b/>
          <w:bCs/>
          <w:color w:val="080131"/>
          <w:sz w:val="22"/>
          <w:szCs w:val="22"/>
        </w:rPr>
        <w:t>:</w:t>
      </w:r>
      <w:r w:rsidR="003D7486" w:rsidRPr="00FD658E">
        <w:rPr>
          <w:rFonts w:cstheme="minorHAnsi"/>
          <w:b/>
          <w:bCs/>
          <w:color w:val="080131"/>
          <w:sz w:val="22"/>
          <w:szCs w:val="22"/>
        </w:rPr>
        <w:t xml:space="preserve"> </w:t>
      </w:r>
      <w:r w:rsidR="003F53A8">
        <w:rPr>
          <w:rFonts w:ascii="docs-Roboto" w:hAnsi="docs-Roboto"/>
          <w:color w:val="202124"/>
          <w:sz w:val="22"/>
          <w:szCs w:val="22"/>
          <w:shd w:val="clear" w:color="auto" w:fill="FFFFFF"/>
        </w:rPr>
        <w:t>La demande sur ce village vacances doit être faite par téléphone auprès du village vacances + confirmation du village vacances par mail</w:t>
      </w:r>
    </w:p>
    <w:p w14:paraId="2A753394" w14:textId="54C9E056" w:rsidR="006F02BE" w:rsidRDefault="000C5EFC" w:rsidP="006F02BE">
      <w:pPr>
        <w:rPr>
          <w:rFonts w:cstheme="minorHAnsi"/>
          <w:bCs/>
          <w:color w:val="080131"/>
          <w:sz w:val="22"/>
          <w:szCs w:val="22"/>
        </w:rPr>
      </w:pPr>
      <w:r w:rsidRPr="00FD658E">
        <w:rPr>
          <w:rFonts w:cstheme="minorHAnsi"/>
          <w:b/>
          <w:bCs/>
          <w:color w:val="080131"/>
          <w:sz w:val="22"/>
          <w:szCs w:val="22"/>
        </w:rPr>
        <w:t>Nom du village AVMA </w:t>
      </w:r>
      <w:r w:rsidR="00FD658E" w:rsidRPr="00FD658E">
        <w:rPr>
          <w:rFonts w:cstheme="minorHAnsi"/>
          <w:bCs/>
          <w:color w:val="080131"/>
          <w:sz w:val="22"/>
          <w:szCs w:val="22"/>
        </w:rPr>
        <w:t xml:space="preserve">: </w:t>
      </w:r>
      <w:r w:rsidR="00DC377B" w:rsidRPr="00FD658E">
        <w:rPr>
          <w:rFonts w:cstheme="minorHAnsi"/>
          <w:bCs/>
          <w:color w:val="080131"/>
          <w:sz w:val="22"/>
          <w:szCs w:val="22"/>
        </w:rPr>
        <w:t>……………………………………………………………………………</w:t>
      </w:r>
      <w:r w:rsidR="00FD658E" w:rsidRPr="00FD658E">
        <w:rPr>
          <w:rFonts w:cstheme="minorHAnsi"/>
          <w:bCs/>
          <w:color w:val="080131"/>
          <w:sz w:val="22"/>
          <w:szCs w:val="22"/>
        </w:rPr>
        <w:t>………………….</w:t>
      </w:r>
    </w:p>
    <w:p w14:paraId="42A9DD3C" w14:textId="6510EEEA" w:rsidR="000C5EFC" w:rsidRDefault="000C5EFC" w:rsidP="000C5EFC">
      <w:pPr>
        <w:rPr>
          <w:rFonts w:cstheme="minorHAnsi"/>
          <w:bCs/>
          <w:color w:val="080131"/>
          <w:sz w:val="22"/>
          <w:szCs w:val="22"/>
        </w:rPr>
      </w:pPr>
      <w:r w:rsidRPr="00FD658E">
        <w:rPr>
          <w:rFonts w:cstheme="minorHAnsi"/>
          <w:b/>
          <w:bCs/>
          <w:color w:val="080131"/>
          <w:sz w:val="22"/>
          <w:szCs w:val="22"/>
        </w:rPr>
        <w:t>Dates prévisionnelles du séjour :</w:t>
      </w:r>
      <w:r w:rsidRPr="00FD658E">
        <w:rPr>
          <w:rFonts w:cstheme="minorHAnsi"/>
          <w:bCs/>
          <w:color w:val="080131"/>
          <w:sz w:val="22"/>
          <w:szCs w:val="22"/>
        </w:rPr>
        <w:t xml:space="preserve">  JJ /MM /AAAA       au      JJ /MM /AAAA  </w:t>
      </w:r>
    </w:p>
    <w:p w14:paraId="06C1FA72" w14:textId="77777777" w:rsidR="000C5EFC" w:rsidRPr="00FD658E" w:rsidRDefault="000C5EFC" w:rsidP="000C5EFC">
      <w:pPr>
        <w:rPr>
          <w:rFonts w:cstheme="minorHAnsi"/>
          <w:bCs/>
          <w:color w:val="080131"/>
          <w:sz w:val="22"/>
          <w:szCs w:val="22"/>
        </w:rPr>
      </w:pPr>
      <w:r w:rsidRPr="00FD658E">
        <w:rPr>
          <w:rFonts w:cstheme="minorHAnsi"/>
          <w:bCs/>
          <w:color w:val="080131"/>
          <w:sz w:val="22"/>
          <w:szCs w:val="22"/>
        </w:rPr>
        <w:t xml:space="preserve">Pré-réservation posée : Oui </w:t>
      </w:r>
      <w:r w:rsidRPr="00FD658E">
        <w:rPr>
          <w:rFonts w:cstheme="minorHAnsi"/>
          <w:bCs/>
          <w:color w:val="080131"/>
          <w:sz w:val="22"/>
          <w:szCs w:val="22"/>
        </w:rPr>
        <w:sym w:font="Wingdings" w:char="F06F"/>
      </w:r>
      <w:r w:rsidRPr="00FD658E">
        <w:rPr>
          <w:rFonts w:cstheme="minorHAnsi"/>
          <w:bCs/>
          <w:color w:val="080131"/>
          <w:sz w:val="22"/>
          <w:szCs w:val="22"/>
        </w:rPr>
        <w:t xml:space="preserve">      Non </w:t>
      </w:r>
      <w:r w:rsidRPr="00FD658E">
        <w:rPr>
          <w:rFonts w:cstheme="minorHAnsi"/>
          <w:bCs/>
          <w:color w:val="080131"/>
          <w:sz w:val="22"/>
          <w:szCs w:val="22"/>
        </w:rPr>
        <w:sym w:font="Wingdings" w:char="F06F"/>
      </w:r>
      <w:r w:rsidRPr="00FD658E">
        <w:rPr>
          <w:rFonts w:cstheme="minorHAnsi"/>
          <w:bCs/>
          <w:color w:val="080131"/>
          <w:sz w:val="22"/>
          <w:szCs w:val="22"/>
        </w:rPr>
        <w:t xml:space="preserve"> </w:t>
      </w:r>
    </w:p>
    <w:p w14:paraId="5AB18E86" w14:textId="77777777" w:rsidR="000C5EFC" w:rsidRDefault="000C5EFC" w:rsidP="000C5EFC">
      <w:pPr>
        <w:rPr>
          <w:rFonts w:cstheme="minorHAnsi"/>
          <w:bCs/>
          <w:color w:val="080131"/>
          <w:sz w:val="22"/>
          <w:szCs w:val="22"/>
        </w:rPr>
      </w:pPr>
      <w:r w:rsidRPr="00FD658E">
        <w:rPr>
          <w:rFonts w:cstheme="minorHAnsi"/>
          <w:bCs/>
          <w:color w:val="080131"/>
          <w:sz w:val="22"/>
          <w:szCs w:val="22"/>
        </w:rPr>
        <w:t>Remarques : ……………………………………………………………………………………………</w:t>
      </w:r>
    </w:p>
    <w:p w14:paraId="506D20C8" w14:textId="3AB34CF1" w:rsidR="000C5EFC" w:rsidRPr="00FD658E" w:rsidRDefault="000C5EFC" w:rsidP="003F53A8">
      <w:pPr>
        <w:pStyle w:val="Paragraphedeliste"/>
        <w:ind w:left="-142"/>
        <w:rPr>
          <w:rFonts w:cstheme="minorHAnsi"/>
          <w:b/>
          <w:bCs/>
          <w:color w:val="080131"/>
          <w:sz w:val="22"/>
          <w:szCs w:val="22"/>
        </w:rPr>
      </w:pPr>
      <w:r w:rsidRPr="00FD658E">
        <w:rPr>
          <w:rFonts w:cstheme="minorHAnsi"/>
          <w:bCs/>
          <w:color w:val="080131"/>
          <w:sz w:val="22"/>
          <w:szCs w:val="22"/>
        </w:rPr>
        <w:t>2</w:t>
      </w:r>
      <w:r w:rsidRPr="00FD658E">
        <w:rPr>
          <w:rFonts w:cstheme="minorHAnsi"/>
          <w:bCs/>
          <w:color w:val="080131"/>
          <w:sz w:val="22"/>
          <w:szCs w:val="22"/>
          <w:vertAlign w:val="superscript"/>
        </w:rPr>
        <w:t>ème</w:t>
      </w:r>
      <w:r w:rsidRPr="00FD658E">
        <w:rPr>
          <w:rFonts w:cstheme="minorHAnsi"/>
          <w:bCs/>
          <w:color w:val="080131"/>
          <w:sz w:val="22"/>
          <w:szCs w:val="22"/>
        </w:rPr>
        <w:t xml:space="preserve"> choix </w:t>
      </w:r>
      <w:r w:rsidRPr="00FD658E">
        <w:rPr>
          <w:rFonts w:cstheme="minorHAnsi"/>
          <w:b/>
          <w:bCs/>
          <w:color w:val="080131"/>
          <w:sz w:val="22"/>
          <w:szCs w:val="22"/>
        </w:rPr>
        <w:t xml:space="preserve">: </w:t>
      </w:r>
      <w:r w:rsidR="003F53A8">
        <w:rPr>
          <w:rFonts w:ascii="docs-Roboto" w:hAnsi="docs-Roboto"/>
          <w:color w:val="202124"/>
          <w:sz w:val="22"/>
          <w:szCs w:val="22"/>
          <w:shd w:val="clear" w:color="auto" w:fill="FFFFFF"/>
        </w:rPr>
        <w:t>A titre indicatif (doit correspondre à une des dates / villages mentionnées dans l'appel à projet), ne nécessite pas d'appeler le village vacances</w:t>
      </w:r>
    </w:p>
    <w:p w14:paraId="058F7DBD" w14:textId="77777777" w:rsidR="000C5EFC" w:rsidRDefault="000C5EFC" w:rsidP="000C5EFC">
      <w:pPr>
        <w:rPr>
          <w:rFonts w:cstheme="minorHAnsi"/>
          <w:bCs/>
          <w:color w:val="080131"/>
          <w:sz w:val="22"/>
          <w:szCs w:val="22"/>
        </w:rPr>
      </w:pPr>
      <w:r w:rsidRPr="00FD658E">
        <w:rPr>
          <w:rFonts w:cstheme="minorHAnsi"/>
          <w:b/>
          <w:bCs/>
          <w:color w:val="080131"/>
          <w:sz w:val="22"/>
          <w:szCs w:val="22"/>
        </w:rPr>
        <w:t>Nom du village AVMA </w:t>
      </w:r>
      <w:r w:rsidRPr="00FD658E">
        <w:rPr>
          <w:rFonts w:cstheme="minorHAnsi"/>
          <w:bCs/>
          <w:color w:val="080131"/>
          <w:sz w:val="22"/>
          <w:szCs w:val="22"/>
        </w:rPr>
        <w:t>: ……………………………………………………………………………………………….</w:t>
      </w:r>
    </w:p>
    <w:p w14:paraId="4284043A" w14:textId="77777777" w:rsidR="000C5EFC" w:rsidRDefault="00F62743" w:rsidP="000C5EFC">
      <w:pPr>
        <w:rPr>
          <w:rFonts w:cstheme="minorHAnsi"/>
          <w:bCs/>
          <w:color w:val="080131"/>
          <w:sz w:val="22"/>
          <w:szCs w:val="22"/>
        </w:rPr>
      </w:pPr>
      <w:r w:rsidRPr="00FD658E">
        <w:rPr>
          <w:rFonts w:cstheme="minorHAnsi"/>
          <w:b/>
          <w:bCs/>
          <w:color w:val="080131"/>
          <w:sz w:val="22"/>
          <w:szCs w:val="22"/>
        </w:rPr>
        <w:t>Dates prévisionnelles du séjour :</w:t>
      </w:r>
      <w:r w:rsidRPr="00FD658E">
        <w:rPr>
          <w:rFonts w:cstheme="minorHAnsi"/>
          <w:bCs/>
          <w:color w:val="080131"/>
          <w:sz w:val="22"/>
          <w:szCs w:val="22"/>
        </w:rPr>
        <w:t xml:space="preserve">  </w:t>
      </w:r>
      <w:r w:rsidR="000C5EFC" w:rsidRPr="00FD658E">
        <w:rPr>
          <w:rFonts w:cstheme="minorHAnsi"/>
          <w:bCs/>
          <w:color w:val="080131"/>
          <w:sz w:val="22"/>
          <w:szCs w:val="22"/>
        </w:rPr>
        <w:t xml:space="preserve">JJ /MM /AAAA       au      JJ /MM /AAAA  </w:t>
      </w:r>
    </w:p>
    <w:p w14:paraId="10C1BC8B" w14:textId="048CA8D1" w:rsidR="004B380C" w:rsidRDefault="00FD658E" w:rsidP="00A37076">
      <w:pPr>
        <w:rPr>
          <w:rFonts w:cstheme="minorHAnsi"/>
          <w:bCs/>
          <w:color w:val="080131"/>
          <w:sz w:val="22"/>
          <w:szCs w:val="22"/>
        </w:rPr>
      </w:pPr>
      <w:r w:rsidRPr="00FD658E">
        <w:rPr>
          <w:rFonts w:cstheme="minorHAnsi"/>
          <w:bCs/>
          <w:color w:val="080131"/>
          <w:sz w:val="22"/>
          <w:szCs w:val="22"/>
        </w:rPr>
        <w:t xml:space="preserve">Remarques : </w:t>
      </w:r>
      <w:r w:rsidR="004B380C" w:rsidRPr="00FD658E">
        <w:rPr>
          <w:rFonts w:cstheme="minorHAnsi"/>
          <w:bCs/>
          <w:color w:val="080131"/>
          <w:sz w:val="22"/>
          <w:szCs w:val="22"/>
        </w:rPr>
        <w:t>……………………………………………………………………………………………</w:t>
      </w:r>
    </w:p>
    <w:p w14:paraId="233509A8" w14:textId="64E0ADA3" w:rsidR="00FB0B81" w:rsidRDefault="00FB0B81" w:rsidP="00A37076">
      <w:pPr>
        <w:rPr>
          <w:rFonts w:cstheme="minorHAnsi"/>
          <w:bCs/>
          <w:color w:val="080131"/>
          <w:sz w:val="22"/>
          <w:szCs w:val="22"/>
        </w:rPr>
      </w:pPr>
    </w:p>
    <w:p w14:paraId="0A6D34F4" w14:textId="5A9B5869" w:rsidR="00FB0B81" w:rsidRPr="00FB0B81" w:rsidRDefault="00FB0B81" w:rsidP="008E1DBB">
      <w:pPr>
        <w:pStyle w:val="Sous-titre"/>
        <w:numPr>
          <w:ilvl w:val="0"/>
          <w:numId w:val="5"/>
        </w:numPr>
        <w:rPr>
          <w:b/>
          <w:bCs/>
          <w:sz w:val="22"/>
          <w:szCs w:val="22"/>
        </w:rPr>
      </w:pPr>
      <w:r w:rsidRPr="00FB0B81">
        <w:rPr>
          <w:b/>
          <w:bCs/>
          <w:sz w:val="22"/>
          <w:szCs w:val="22"/>
        </w:rPr>
        <w:t xml:space="preserve">Transport : </w:t>
      </w:r>
    </w:p>
    <w:p w14:paraId="61C3DE64" w14:textId="1055B3A1" w:rsidR="00FB0B81" w:rsidRDefault="00FB0B81" w:rsidP="00A37076">
      <w:pPr>
        <w:rPr>
          <w:rFonts w:cstheme="minorHAnsi"/>
          <w:bCs/>
          <w:color w:val="080131"/>
          <w:sz w:val="22"/>
          <w:szCs w:val="22"/>
        </w:rPr>
      </w:pPr>
      <w:r>
        <w:rPr>
          <w:rFonts w:cstheme="minorHAnsi"/>
          <w:bCs/>
          <w:color w:val="080131"/>
          <w:sz w:val="22"/>
          <w:szCs w:val="22"/>
        </w:rPr>
        <w:t xml:space="preserve">- Moyens de transport : </w:t>
      </w:r>
      <w:bookmarkStart w:id="0" w:name="_Hlk167452368"/>
      <w:r>
        <w:rPr>
          <w:rFonts w:cstheme="minorHAnsi"/>
          <w:bCs/>
          <w:color w:val="080131"/>
          <w:sz w:val="22"/>
          <w:szCs w:val="22"/>
        </w:rPr>
        <w:t>BUS</w:t>
      </w:r>
      <w:r w:rsidRPr="00FD658E">
        <w:rPr>
          <w:rFonts w:cstheme="minorHAnsi"/>
          <w:bCs/>
          <w:color w:val="080131"/>
          <w:sz w:val="22"/>
          <w:szCs w:val="22"/>
        </w:rPr>
        <w:t xml:space="preserve"> </w:t>
      </w:r>
      <w:r w:rsidRPr="00FD658E">
        <w:rPr>
          <w:rFonts w:cstheme="minorHAnsi"/>
          <w:bCs/>
          <w:color w:val="080131"/>
          <w:sz w:val="22"/>
          <w:szCs w:val="22"/>
        </w:rPr>
        <w:sym w:font="Wingdings" w:char="F06F"/>
      </w:r>
      <w:r w:rsidRPr="00FD658E">
        <w:rPr>
          <w:rFonts w:cstheme="minorHAnsi"/>
          <w:bCs/>
          <w:color w:val="080131"/>
          <w:sz w:val="22"/>
          <w:szCs w:val="22"/>
        </w:rPr>
        <w:t xml:space="preserve">      </w:t>
      </w:r>
      <w:r>
        <w:rPr>
          <w:rFonts w:cstheme="minorHAnsi"/>
          <w:bCs/>
          <w:color w:val="080131"/>
          <w:sz w:val="22"/>
          <w:szCs w:val="22"/>
        </w:rPr>
        <w:t>AUTRES VEHICULES</w:t>
      </w:r>
      <w:r w:rsidRPr="00FD658E">
        <w:rPr>
          <w:rFonts w:cstheme="minorHAnsi"/>
          <w:bCs/>
          <w:color w:val="080131"/>
          <w:sz w:val="22"/>
          <w:szCs w:val="22"/>
        </w:rPr>
        <w:t xml:space="preserve"> </w:t>
      </w:r>
      <w:r w:rsidRPr="00FD658E">
        <w:rPr>
          <w:rFonts w:cstheme="minorHAnsi"/>
          <w:bCs/>
          <w:color w:val="080131"/>
          <w:sz w:val="22"/>
          <w:szCs w:val="22"/>
        </w:rPr>
        <w:sym w:font="Wingdings" w:char="F06F"/>
      </w:r>
    </w:p>
    <w:bookmarkEnd w:id="0"/>
    <w:p w14:paraId="1ABC33AC" w14:textId="5C30F918" w:rsidR="00FB0B81" w:rsidRDefault="00FB0B81" w:rsidP="000C5EFC">
      <w:pPr>
        <w:spacing w:after="0"/>
        <w:rPr>
          <w:rFonts w:cstheme="minorHAnsi"/>
          <w:bCs/>
          <w:color w:val="080131"/>
          <w:sz w:val="22"/>
          <w:szCs w:val="22"/>
        </w:rPr>
      </w:pPr>
      <w:r>
        <w:rPr>
          <w:rFonts w:cstheme="minorHAnsi"/>
          <w:bCs/>
          <w:color w:val="080131"/>
          <w:sz w:val="22"/>
          <w:szCs w:val="22"/>
        </w:rPr>
        <w:t xml:space="preserve">Veuillez préciser </w:t>
      </w:r>
      <w:r w:rsidRPr="00FD658E">
        <w:rPr>
          <w:rFonts w:cstheme="minorHAnsi"/>
          <w:bCs/>
          <w:color w:val="080131"/>
          <w:sz w:val="22"/>
          <w:szCs w:val="22"/>
        </w:rPr>
        <w:t>: ……………………………………………………………………………………………</w:t>
      </w:r>
    </w:p>
    <w:p w14:paraId="1E796F37" w14:textId="46BD26A6" w:rsidR="00FB0B81" w:rsidRDefault="00FB0B81" w:rsidP="000C5EFC">
      <w:pPr>
        <w:spacing w:after="0"/>
        <w:rPr>
          <w:rFonts w:cstheme="minorHAnsi"/>
          <w:bCs/>
          <w:i/>
          <w:iCs/>
          <w:color w:val="080131"/>
        </w:rPr>
      </w:pPr>
      <w:r w:rsidRPr="00FB0B81">
        <w:rPr>
          <w:rFonts w:cstheme="minorHAnsi"/>
          <w:bCs/>
          <w:i/>
          <w:iCs/>
          <w:color w:val="080131"/>
        </w:rPr>
        <w:t>(Veuillez</w:t>
      </w:r>
      <w:r w:rsidRPr="00FB0B81">
        <w:rPr>
          <w:rFonts w:cstheme="minorHAnsi"/>
          <w:bCs/>
          <w:color w:val="080131"/>
        </w:rPr>
        <w:t xml:space="preserve"> </w:t>
      </w:r>
      <w:r w:rsidRPr="00FB0B81">
        <w:rPr>
          <w:rFonts w:cstheme="minorHAnsi"/>
          <w:bCs/>
          <w:i/>
          <w:iCs/>
          <w:color w:val="080131"/>
        </w:rPr>
        <w:t>joindre au dossier de candidature tous documents permettant d’estimer le coût du transport au réel : devis transporteur ou mails avec le transporteur, carte type MAPPY etc…)</w:t>
      </w:r>
    </w:p>
    <w:p w14:paraId="618079AE" w14:textId="56E22EF5" w:rsidR="000C5EFC" w:rsidRPr="000C5EFC" w:rsidRDefault="000C5EFC" w:rsidP="00A37076">
      <w:pPr>
        <w:rPr>
          <w:rFonts w:cstheme="minorHAnsi"/>
          <w:bCs/>
          <w:color w:val="080131"/>
          <w:sz w:val="22"/>
          <w:szCs w:val="22"/>
        </w:rPr>
      </w:pPr>
      <w:r>
        <w:rPr>
          <w:rFonts w:cstheme="minorHAnsi"/>
          <w:bCs/>
          <w:color w:val="080131"/>
          <w:sz w:val="22"/>
          <w:szCs w:val="22"/>
        </w:rPr>
        <w:t xml:space="preserve">- </w:t>
      </w:r>
      <w:r w:rsidRPr="000C5EFC">
        <w:rPr>
          <w:rFonts w:cstheme="minorHAnsi"/>
          <w:bCs/>
          <w:color w:val="080131"/>
          <w:sz w:val="22"/>
          <w:szCs w:val="22"/>
        </w:rPr>
        <w:t xml:space="preserve">A quelle distance vous situez-vous par rapport à votre </w:t>
      </w:r>
      <w:r>
        <w:rPr>
          <w:rFonts w:cstheme="minorHAnsi"/>
          <w:bCs/>
          <w:color w:val="080131"/>
          <w:sz w:val="22"/>
          <w:szCs w:val="22"/>
        </w:rPr>
        <w:t>1</w:t>
      </w:r>
      <w:r w:rsidRPr="000C5EFC">
        <w:rPr>
          <w:rFonts w:cstheme="minorHAnsi"/>
          <w:bCs/>
          <w:color w:val="080131"/>
          <w:sz w:val="22"/>
          <w:szCs w:val="22"/>
          <w:vertAlign w:val="superscript"/>
        </w:rPr>
        <w:t>er</w:t>
      </w:r>
      <w:r>
        <w:rPr>
          <w:rFonts w:cstheme="minorHAnsi"/>
          <w:bCs/>
          <w:color w:val="080131"/>
          <w:sz w:val="22"/>
          <w:szCs w:val="22"/>
        </w:rPr>
        <w:t xml:space="preserve"> </w:t>
      </w:r>
      <w:proofErr w:type="gramStart"/>
      <w:r w:rsidRPr="000C5EFC">
        <w:rPr>
          <w:rFonts w:cstheme="minorHAnsi"/>
          <w:bCs/>
          <w:color w:val="080131"/>
          <w:sz w:val="22"/>
          <w:szCs w:val="22"/>
        </w:rPr>
        <w:t>choix?</w:t>
      </w:r>
      <w:proofErr w:type="gramEnd"/>
      <w:r w:rsidRPr="000C5EFC">
        <w:rPr>
          <w:rFonts w:cstheme="minorHAnsi"/>
          <w:bCs/>
          <w:color w:val="080131"/>
          <w:sz w:val="22"/>
          <w:szCs w:val="22"/>
        </w:rPr>
        <w:t xml:space="preserve"> (</w:t>
      </w:r>
      <w:proofErr w:type="gramStart"/>
      <w:r w:rsidRPr="000C5EFC">
        <w:rPr>
          <w:rFonts w:cstheme="minorHAnsi"/>
          <w:bCs/>
          <w:color w:val="080131"/>
          <w:sz w:val="22"/>
          <w:szCs w:val="22"/>
        </w:rPr>
        <w:t>en</w:t>
      </w:r>
      <w:proofErr w:type="gramEnd"/>
      <w:r w:rsidRPr="000C5EFC">
        <w:rPr>
          <w:rFonts w:cstheme="minorHAnsi"/>
          <w:bCs/>
          <w:color w:val="080131"/>
          <w:sz w:val="22"/>
          <w:szCs w:val="22"/>
        </w:rPr>
        <w:t xml:space="preserve"> heure)…………</w:t>
      </w:r>
      <w:r>
        <w:rPr>
          <w:rFonts w:cstheme="minorHAnsi"/>
          <w:bCs/>
          <w:color w:val="080131"/>
          <w:sz w:val="22"/>
          <w:szCs w:val="22"/>
        </w:rPr>
        <w:t>…..</w:t>
      </w:r>
    </w:p>
    <w:p w14:paraId="2273F21A" w14:textId="2C9EB184" w:rsidR="000C5EFC" w:rsidRDefault="000C5EFC" w:rsidP="000C5EFC">
      <w:pPr>
        <w:rPr>
          <w:rFonts w:cstheme="minorHAnsi"/>
          <w:bCs/>
          <w:color w:val="080131"/>
          <w:sz w:val="22"/>
          <w:szCs w:val="22"/>
        </w:rPr>
      </w:pPr>
      <w:r>
        <w:rPr>
          <w:rFonts w:cstheme="minorHAnsi"/>
          <w:bCs/>
          <w:color w:val="080131"/>
          <w:sz w:val="22"/>
          <w:szCs w:val="22"/>
        </w:rPr>
        <w:t xml:space="preserve">- </w:t>
      </w:r>
      <w:r w:rsidRPr="000C5EFC">
        <w:rPr>
          <w:rFonts w:cstheme="minorHAnsi"/>
          <w:bCs/>
          <w:color w:val="080131"/>
          <w:sz w:val="22"/>
          <w:szCs w:val="22"/>
        </w:rPr>
        <w:t xml:space="preserve">A quelle distance vous situez-vous par rapport à votre </w:t>
      </w:r>
      <w:r>
        <w:rPr>
          <w:rFonts w:cstheme="minorHAnsi"/>
          <w:bCs/>
          <w:color w:val="080131"/>
          <w:sz w:val="22"/>
          <w:szCs w:val="22"/>
        </w:rPr>
        <w:t>2</w:t>
      </w:r>
      <w:r w:rsidRPr="000C5EFC">
        <w:rPr>
          <w:rFonts w:cstheme="minorHAnsi"/>
          <w:bCs/>
          <w:color w:val="080131"/>
          <w:sz w:val="22"/>
          <w:szCs w:val="22"/>
          <w:vertAlign w:val="superscript"/>
        </w:rPr>
        <w:t>ème</w:t>
      </w:r>
      <w:r>
        <w:rPr>
          <w:rFonts w:cstheme="minorHAnsi"/>
          <w:bCs/>
          <w:color w:val="080131"/>
          <w:sz w:val="22"/>
          <w:szCs w:val="22"/>
        </w:rPr>
        <w:t xml:space="preserve"> </w:t>
      </w:r>
      <w:proofErr w:type="gramStart"/>
      <w:r w:rsidRPr="000C5EFC">
        <w:rPr>
          <w:rFonts w:cstheme="minorHAnsi"/>
          <w:bCs/>
          <w:color w:val="080131"/>
          <w:sz w:val="22"/>
          <w:szCs w:val="22"/>
        </w:rPr>
        <w:t>choix?</w:t>
      </w:r>
      <w:proofErr w:type="gramEnd"/>
      <w:r w:rsidRPr="000C5EFC">
        <w:rPr>
          <w:rFonts w:cstheme="minorHAnsi"/>
          <w:bCs/>
          <w:color w:val="080131"/>
          <w:sz w:val="22"/>
          <w:szCs w:val="22"/>
        </w:rPr>
        <w:t xml:space="preserve"> (</w:t>
      </w:r>
      <w:proofErr w:type="gramStart"/>
      <w:r w:rsidRPr="000C5EFC">
        <w:rPr>
          <w:rFonts w:cstheme="minorHAnsi"/>
          <w:bCs/>
          <w:color w:val="080131"/>
          <w:sz w:val="22"/>
          <w:szCs w:val="22"/>
        </w:rPr>
        <w:t>en</w:t>
      </w:r>
      <w:proofErr w:type="gramEnd"/>
      <w:r w:rsidRPr="000C5EFC">
        <w:rPr>
          <w:rFonts w:cstheme="minorHAnsi"/>
          <w:bCs/>
          <w:color w:val="080131"/>
          <w:sz w:val="22"/>
          <w:szCs w:val="22"/>
        </w:rPr>
        <w:t xml:space="preserve"> heure)…………</w:t>
      </w:r>
      <w:r>
        <w:rPr>
          <w:rFonts w:cstheme="minorHAnsi"/>
          <w:bCs/>
          <w:color w:val="080131"/>
          <w:sz w:val="22"/>
          <w:szCs w:val="22"/>
        </w:rPr>
        <w:t>…..</w:t>
      </w:r>
    </w:p>
    <w:p w14:paraId="2F143ACD" w14:textId="77777777" w:rsidR="000C5EFC" w:rsidRDefault="000C5EFC" w:rsidP="000C5EFC">
      <w:pPr>
        <w:rPr>
          <w:rFonts w:cstheme="minorHAnsi"/>
          <w:bCs/>
          <w:color w:val="080131"/>
          <w:sz w:val="22"/>
          <w:szCs w:val="22"/>
        </w:rPr>
      </w:pPr>
      <w:r>
        <w:rPr>
          <w:rFonts w:cstheme="minorHAnsi"/>
          <w:bCs/>
          <w:color w:val="080131"/>
          <w:sz w:val="22"/>
          <w:szCs w:val="22"/>
        </w:rPr>
        <w:t>- Coûts estimés du transport (1</w:t>
      </w:r>
      <w:r w:rsidRPr="000C5EFC">
        <w:rPr>
          <w:rFonts w:cstheme="minorHAnsi"/>
          <w:bCs/>
          <w:color w:val="080131"/>
          <w:sz w:val="22"/>
          <w:szCs w:val="22"/>
          <w:vertAlign w:val="superscript"/>
        </w:rPr>
        <w:t>er</w:t>
      </w:r>
      <w:r>
        <w:rPr>
          <w:rFonts w:cstheme="minorHAnsi"/>
          <w:bCs/>
          <w:color w:val="080131"/>
          <w:sz w:val="22"/>
          <w:szCs w:val="22"/>
        </w:rPr>
        <w:t xml:space="preserve"> choix) : ……………………….</w:t>
      </w:r>
    </w:p>
    <w:p w14:paraId="36208FA2" w14:textId="77777777" w:rsidR="000C5EFC" w:rsidRDefault="000C5EFC" w:rsidP="000C5EFC">
      <w:pPr>
        <w:rPr>
          <w:rFonts w:cstheme="minorHAnsi"/>
          <w:bCs/>
          <w:color w:val="080131"/>
          <w:sz w:val="22"/>
          <w:szCs w:val="22"/>
        </w:rPr>
      </w:pPr>
      <w:r>
        <w:rPr>
          <w:rFonts w:cstheme="minorHAnsi"/>
          <w:bCs/>
          <w:color w:val="080131"/>
          <w:sz w:val="22"/>
          <w:szCs w:val="22"/>
        </w:rPr>
        <w:t>- Coûts estimés du transport (2</w:t>
      </w:r>
      <w:r w:rsidRPr="000C5EFC">
        <w:rPr>
          <w:rFonts w:cstheme="minorHAnsi"/>
          <w:bCs/>
          <w:color w:val="080131"/>
          <w:sz w:val="22"/>
          <w:szCs w:val="22"/>
          <w:vertAlign w:val="superscript"/>
        </w:rPr>
        <w:t>ème</w:t>
      </w:r>
      <w:r>
        <w:rPr>
          <w:rFonts w:cstheme="minorHAnsi"/>
          <w:bCs/>
          <w:color w:val="080131"/>
          <w:sz w:val="22"/>
          <w:szCs w:val="22"/>
        </w:rPr>
        <w:t xml:space="preserve"> choix) : ……………………….</w:t>
      </w:r>
    </w:p>
    <w:p w14:paraId="4DD867AD" w14:textId="26480629" w:rsidR="006F5F05" w:rsidRDefault="006A7512">
      <w:pPr>
        <w:rPr>
          <w:rFonts w:cstheme="minorHAnsi"/>
          <w:bCs/>
          <w:color w:val="080131"/>
        </w:rPr>
      </w:pPr>
      <w:r>
        <w:rPr>
          <w:rFonts w:cstheme="minorHAnsi"/>
          <w:bCs/>
          <w:color w:val="080131"/>
          <w:sz w:val="22"/>
          <w:szCs w:val="22"/>
        </w:rPr>
        <w:t>Remarques</w:t>
      </w:r>
      <w:r w:rsidR="000C5EFC">
        <w:rPr>
          <w:rFonts w:cstheme="minorHAnsi"/>
          <w:bCs/>
          <w:color w:val="080131"/>
          <w:sz w:val="22"/>
          <w:szCs w:val="22"/>
        </w:rPr>
        <w:t> : ………………………………………………………………………</w:t>
      </w:r>
      <w:r w:rsidR="003F53A8">
        <w:rPr>
          <w:rFonts w:cstheme="minorHAnsi"/>
          <w:bCs/>
          <w:color w:val="080131"/>
          <w:sz w:val="22"/>
          <w:szCs w:val="22"/>
        </w:rPr>
        <w:t xml:space="preserve">  </w:t>
      </w:r>
      <w:r w:rsidR="006F5F05">
        <w:rPr>
          <w:rFonts w:cstheme="minorHAnsi"/>
          <w:bCs/>
          <w:color w:val="080131"/>
        </w:rPr>
        <w:br w:type="page"/>
      </w:r>
    </w:p>
    <w:p w14:paraId="7EEFE415" w14:textId="1C362383" w:rsidR="000111E0" w:rsidRDefault="0066060C" w:rsidP="00D12060">
      <w:pPr>
        <w:pStyle w:val="Titre1"/>
      </w:pPr>
      <w:r>
        <w:lastRenderedPageBreak/>
        <w:t>P</w:t>
      </w:r>
      <w:r w:rsidR="000111E0" w:rsidRPr="00D51CA4">
        <w:t>ublic</w:t>
      </w:r>
      <w:r w:rsidR="00FF61B4">
        <w:t>s</w:t>
      </w:r>
      <w:r w:rsidR="000111E0" w:rsidRPr="00D51CA4">
        <w:t xml:space="preserve"> </w:t>
      </w:r>
      <w:r w:rsidR="000111E0" w:rsidRPr="00D12060">
        <w:t>ciblé</w:t>
      </w:r>
      <w:r w:rsidR="00FF61B4">
        <w:t>s</w:t>
      </w:r>
    </w:p>
    <w:p w14:paraId="653E2AC0" w14:textId="77777777" w:rsidR="00040F9A" w:rsidRPr="00040F9A" w:rsidRDefault="00040F9A" w:rsidP="00040F9A"/>
    <w:p w14:paraId="72F4E4A5" w14:textId="5E3A5E40" w:rsidR="003D7486" w:rsidRPr="00FD658E" w:rsidRDefault="00413393" w:rsidP="008E1DBB">
      <w:pPr>
        <w:pStyle w:val="Paragraphedeliste"/>
        <w:numPr>
          <w:ilvl w:val="0"/>
          <w:numId w:val="1"/>
        </w:numPr>
        <w:rPr>
          <w:rFonts w:cstheme="minorHAnsi"/>
          <w:b/>
          <w:bCs/>
          <w:color w:val="080131"/>
          <w:sz w:val="22"/>
          <w:szCs w:val="22"/>
        </w:rPr>
      </w:pPr>
      <w:r w:rsidRPr="00FD658E">
        <w:rPr>
          <w:rFonts w:cstheme="minorHAnsi"/>
          <w:b/>
          <w:bCs/>
          <w:color w:val="080131"/>
          <w:sz w:val="22"/>
          <w:szCs w:val="22"/>
        </w:rPr>
        <w:t>Territoire du projet</w:t>
      </w:r>
      <w:r w:rsidR="00B81BD9" w:rsidRPr="00FD658E">
        <w:rPr>
          <w:rFonts w:cstheme="minorHAnsi"/>
          <w:b/>
          <w:bCs/>
          <w:color w:val="080131"/>
          <w:sz w:val="22"/>
          <w:szCs w:val="22"/>
        </w:rPr>
        <w:t> :</w:t>
      </w:r>
    </w:p>
    <w:p w14:paraId="5F18FE0A" w14:textId="68ADC218" w:rsidR="00B81BD9" w:rsidRDefault="00B81BD9" w:rsidP="00B81BD9">
      <w:pPr>
        <w:rPr>
          <w:rFonts w:cstheme="minorHAnsi"/>
          <w:bCs/>
          <w:color w:val="080131"/>
          <w:sz w:val="22"/>
          <w:szCs w:val="22"/>
        </w:rPr>
      </w:pPr>
      <w:r w:rsidRPr="00FD658E">
        <w:rPr>
          <w:rFonts w:cstheme="minorHAnsi"/>
          <w:bCs/>
          <w:color w:val="080131"/>
          <w:sz w:val="22"/>
          <w:szCs w:val="22"/>
        </w:rPr>
        <w:t>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</w:t>
      </w:r>
      <w:r w:rsidR="005F731F">
        <w:rPr>
          <w:rFonts w:cstheme="minorHAnsi"/>
          <w:bCs/>
          <w:color w:val="080131"/>
          <w:sz w:val="22"/>
          <w:szCs w:val="22"/>
        </w:rPr>
        <w:t>……………………………………….</w:t>
      </w:r>
    </w:p>
    <w:p w14:paraId="6CFC1431" w14:textId="77777777" w:rsidR="000A0638" w:rsidRDefault="000A0638" w:rsidP="00B81BD9">
      <w:pPr>
        <w:rPr>
          <w:rFonts w:cstheme="minorHAnsi"/>
          <w:bCs/>
          <w:color w:val="080131"/>
          <w:sz w:val="22"/>
          <w:szCs w:val="22"/>
        </w:rPr>
      </w:pPr>
    </w:p>
    <w:p w14:paraId="038ED5CE" w14:textId="77777777" w:rsidR="000111E0" w:rsidRPr="00FD658E" w:rsidRDefault="00413393" w:rsidP="008E1DBB">
      <w:pPr>
        <w:pStyle w:val="Paragraphedeliste"/>
        <w:numPr>
          <w:ilvl w:val="0"/>
          <w:numId w:val="1"/>
        </w:numPr>
        <w:rPr>
          <w:rFonts w:cstheme="minorHAnsi"/>
          <w:b/>
          <w:bCs/>
          <w:color w:val="080131"/>
          <w:sz w:val="22"/>
          <w:szCs w:val="22"/>
        </w:rPr>
      </w:pPr>
      <w:r w:rsidRPr="00FD658E">
        <w:rPr>
          <w:rFonts w:cstheme="minorHAnsi"/>
          <w:b/>
          <w:bCs/>
          <w:color w:val="080131"/>
          <w:sz w:val="22"/>
          <w:szCs w:val="22"/>
        </w:rPr>
        <w:t>Séniors </w:t>
      </w:r>
    </w:p>
    <w:p w14:paraId="1BA2EE5E" w14:textId="59162863" w:rsidR="000111E0" w:rsidRDefault="005F731F" w:rsidP="007C43C7">
      <w:pPr>
        <w:spacing w:after="0"/>
        <w:rPr>
          <w:rFonts w:cstheme="minorHAnsi"/>
          <w:bCs/>
          <w:color w:val="080131"/>
          <w:sz w:val="22"/>
          <w:szCs w:val="22"/>
        </w:rPr>
      </w:pPr>
      <w:r>
        <w:rPr>
          <w:rFonts w:cstheme="minorHAnsi"/>
          <w:bCs/>
          <w:color w:val="080131"/>
          <w:sz w:val="22"/>
          <w:szCs w:val="22"/>
        </w:rPr>
        <w:t xml:space="preserve">- </w:t>
      </w:r>
      <w:r w:rsidR="007C43C7">
        <w:rPr>
          <w:rFonts w:cstheme="minorHAnsi"/>
          <w:bCs/>
          <w:color w:val="080131"/>
          <w:sz w:val="22"/>
          <w:szCs w:val="22"/>
        </w:rPr>
        <w:t>Objectif</w:t>
      </w:r>
      <w:r w:rsidR="00413393" w:rsidRPr="00FD658E">
        <w:rPr>
          <w:rFonts w:cstheme="minorHAnsi"/>
          <w:bCs/>
          <w:color w:val="080131"/>
          <w:sz w:val="22"/>
          <w:szCs w:val="22"/>
        </w:rPr>
        <w:t xml:space="preserve"> de</w:t>
      </w:r>
      <w:r w:rsidR="007C43C7">
        <w:rPr>
          <w:rFonts w:cstheme="minorHAnsi"/>
          <w:bCs/>
          <w:color w:val="080131"/>
          <w:sz w:val="22"/>
          <w:szCs w:val="22"/>
        </w:rPr>
        <w:t xml:space="preserve"> nombre de</w:t>
      </w:r>
      <w:r w:rsidR="00413393" w:rsidRPr="00FD658E">
        <w:rPr>
          <w:rFonts w:cstheme="minorHAnsi"/>
          <w:bCs/>
          <w:color w:val="080131"/>
          <w:sz w:val="22"/>
          <w:szCs w:val="22"/>
        </w:rPr>
        <w:t xml:space="preserve"> séniors envisagés </w:t>
      </w:r>
      <w:r w:rsidR="000111E0" w:rsidRPr="00FD658E">
        <w:rPr>
          <w:rFonts w:cstheme="minorHAnsi"/>
          <w:bCs/>
          <w:color w:val="080131"/>
          <w:sz w:val="22"/>
          <w:szCs w:val="22"/>
        </w:rPr>
        <w:t>pour le séjour :</w:t>
      </w:r>
      <w:r w:rsidR="00B81BD9" w:rsidRPr="00FD658E">
        <w:rPr>
          <w:rFonts w:cstheme="minorHAnsi"/>
          <w:bCs/>
          <w:color w:val="080131"/>
          <w:sz w:val="22"/>
          <w:szCs w:val="22"/>
        </w:rPr>
        <w:t xml:space="preserve"> ……</w:t>
      </w:r>
      <w:r>
        <w:rPr>
          <w:rFonts w:cstheme="minorHAnsi"/>
          <w:bCs/>
          <w:color w:val="080131"/>
          <w:sz w:val="22"/>
          <w:szCs w:val="22"/>
        </w:rPr>
        <w:t>……………….</w:t>
      </w:r>
    </w:p>
    <w:p w14:paraId="396905BF" w14:textId="77777777" w:rsidR="007C43C7" w:rsidRDefault="007C43C7" w:rsidP="007C43C7">
      <w:pPr>
        <w:spacing w:after="0"/>
        <w:rPr>
          <w:rFonts w:cstheme="minorHAnsi"/>
          <w:bCs/>
          <w:i/>
          <w:iCs/>
          <w:color w:val="080131"/>
        </w:rPr>
      </w:pPr>
      <w:r w:rsidRPr="00F06FBB">
        <w:rPr>
          <w:rFonts w:cstheme="minorHAnsi"/>
          <w:bCs/>
          <w:i/>
          <w:iCs/>
          <w:color w:val="080131"/>
          <w:u w:val="single"/>
        </w:rPr>
        <w:t>Rappel</w:t>
      </w:r>
      <w:r w:rsidRPr="005F731F">
        <w:rPr>
          <w:rFonts w:cstheme="minorHAnsi"/>
          <w:bCs/>
          <w:i/>
          <w:iCs/>
          <w:color w:val="080131"/>
        </w:rPr>
        <w:t> : la faisabilité du séjour est déterminée par le nombre de séniors engagés sur le séjour (au minimum 12 séniors)</w:t>
      </w:r>
      <w:r>
        <w:rPr>
          <w:rFonts w:cstheme="minorHAnsi"/>
          <w:bCs/>
          <w:i/>
          <w:iCs/>
          <w:color w:val="080131"/>
        </w:rPr>
        <w:t xml:space="preserve">. </w:t>
      </w:r>
      <w:r w:rsidRPr="00F06FBB">
        <w:rPr>
          <w:rFonts w:cstheme="minorHAnsi"/>
          <w:bCs/>
          <w:i/>
          <w:iCs/>
          <w:color w:val="080131"/>
          <w:u w:val="single"/>
        </w:rPr>
        <w:t>Attention</w:t>
      </w:r>
      <w:r>
        <w:rPr>
          <w:rFonts w:cstheme="minorHAnsi"/>
          <w:bCs/>
          <w:i/>
          <w:iCs/>
          <w:color w:val="080131"/>
        </w:rPr>
        <w:t> : Les contraintes liés à l’hébergement et au transport ne permettent pas d’accueillir plus de 3 séniors en situation de mobilité réduite.</w:t>
      </w:r>
    </w:p>
    <w:p w14:paraId="4959B4D9" w14:textId="6FE811FF" w:rsidR="0087493E" w:rsidRPr="00FD658E" w:rsidRDefault="005F731F" w:rsidP="00413393">
      <w:pPr>
        <w:rPr>
          <w:rFonts w:cstheme="minorHAnsi"/>
          <w:bCs/>
          <w:color w:val="080131"/>
          <w:sz w:val="22"/>
          <w:szCs w:val="22"/>
        </w:rPr>
      </w:pPr>
      <w:r>
        <w:rPr>
          <w:rFonts w:cstheme="minorHAnsi"/>
          <w:bCs/>
          <w:color w:val="080131"/>
          <w:sz w:val="22"/>
          <w:szCs w:val="22"/>
        </w:rPr>
        <w:t xml:space="preserve">- </w:t>
      </w:r>
      <w:r w:rsidR="0087493E">
        <w:rPr>
          <w:rFonts w:cstheme="minorHAnsi"/>
          <w:bCs/>
          <w:color w:val="080131"/>
          <w:sz w:val="22"/>
          <w:szCs w:val="22"/>
        </w:rPr>
        <w:t>L</w:t>
      </w:r>
      <w:r w:rsidR="007C43C7">
        <w:rPr>
          <w:rFonts w:cstheme="minorHAnsi"/>
          <w:bCs/>
          <w:color w:val="080131"/>
          <w:sz w:val="22"/>
          <w:szCs w:val="22"/>
        </w:rPr>
        <w:t>a(</w:t>
      </w:r>
      <w:r w:rsidR="0087493E">
        <w:rPr>
          <w:rFonts w:cstheme="minorHAnsi"/>
          <w:bCs/>
          <w:color w:val="080131"/>
          <w:sz w:val="22"/>
          <w:szCs w:val="22"/>
        </w:rPr>
        <w:t>es</w:t>
      </w:r>
      <w:r w:rsidR="007C43C7">
        <w:rPr>
          <w:rFonts w:cstheme="minorHAnsi"/>
          <w:bCs/>
          <w:color w:val="080131"/>
          <w:sz w:val="22"/>
          <w:szCs w:val="22"/>
        </w:rPr>
        <w:t>)</w:t>
      </w:r>
      <w:r w:rsidR="0087493E">
        <w:rPr>
          <w:rFonts w:cstheme="minorHAnsi"/>
          <w:bCs/>
          <w:color w:val="080131"/>
          <w:sz w:val="22"/>
          <w:szCs w:val="22"/>
        </w:rPr>
        <w:t xml:space="preserve"> structure</w:t>
      </w:r>
      <w:r w:rsidR="007C43C7">
        <w:rPr>
          <w:rFonts w:cstheme="minorHAnsi"/>
          <w:bCs/>
          <w:color w:val="080131"/>
          <w:sz w:val="22"/>
          <w:szCs w:val="22"/>
        </w:rPr>
        <w:t>(</w:t>
      </w:r>
      <w:r w:rsidR="0087493E">
        <w:rPr>
          <w:rFonts w:cstheme="minorHAnsi"/>
          <w:bCs/>
          <w:color w:val="080131"/>
          <w:sz w:val="22"/>
          <w:szCs w:val="22"/>
        </w:rPr>
        <w:t>s</w:t>
      </w:r>
      <w:r w:rsidR="007C43C7">
        <w:rPr>
          <w:rFonts w:cstheme="minorHAnsi"/>
          <w:bCs/>
          <w:color w:val="080131"/>
          <w:sz w:val="22"/>
          <w:szCs w:val="22"/>
        </w:rPr>
        <w:t>)</w:t>
      </w:r>
      <w:r w:rsidR="0087493E">
        <w:rPr>
          <w:rFonts w:cstheme="minorHAnsi"/>
          <w:bCs/>
          <w:color w:val="080131"/>
          <w:sz w:val="22"/>
          <w:szCs w:val="22"/>
        </w:rPr>
        <w:t xml:space="preserve"> sénior</w:t>
      </w:r>
      <w:r w:rsidR="007C43C7">
        <w:rPr>
          <w:rFonts w:cstheme="minorHAnsi"/>
          <w:bCs/>
          <w:color w:val="080131"/>
          <w:sz w:val="22"/>
          <w:szCs w:val="22"/>
        </w:rPr>
        <w:t>(s)</w:t>
      </w:r>
      <w:r w:rsidR="0087493E">
        <w:rPr>
          <w:rFonts w:cstheme="minorHAnsi"/>
          <w:bCs/>
          <w:color w:val="080131"/>
          <w:sz w:val="22"/>
          <w:szCs w:val="22"/>
        </w:rPr>
        <w:t xml:space="preserve"> engagé</w:t>
      </w:r>
      <w:r w:rsidR="007C43C7">
        <w:rPr>
          <w:rFonts w:cstheme="minorHAnsi"/>
          <w:bCs/>
          <w:color w:val="080131"/>
          <w:sz w:val="22"/>
          <w:szCs w:val="22"/>
        </w:rPr>
        <w:t>e(s)</w:t>
      </w:r>
      <w:r w:rsidR="0087493E">
        <w:rPr>
          <w:rFonts w:cstheme="minorHAnsi"/>
          <w:bCs/>
          <w:color w:val="080131"/>
          <w:sz w:val="22"/>
          <w:szCs w:val="22"/>
        </w:rPr>
        <w:t xml:space="preserve"> dans le projet ont-elles déjà mobilisé un groupe de sénior</w:t>
      </w:r>
      <w:r w:rsidR="0085791B">
        <w:rPr>
          <w:rFonts w:cstheme="minorHAnsi"/>
          <w:bCs/>
          <w:color w:val="080131"/>
          <w:sz w:val="22"/>
          <w:szCs w:val="22"/>
        </w:rPr>
        <w:t>s</w:t>
      </w:r>
      <w:r w:rsidR="0087493E">
        <w:rPr>
          <w:rFonts w:cstheme="minorHAnsi"/>
          <w:bCs/>
          <w:color w:val="080131"/>
          <w:sz w:val="22"/>
          <w:szCs w:val="22"/>
        </w:rPr>
        <w:t xml:space="preserve"> sur le projet ? </w:t>
      </w:r>
      <w:r w:rsidR="0087493E">
        <w:rPr>
          <w:rFonts w:cstheme="minorHAnsi"/>
          <w:bCs/>
          <w:i/>
          <w:iCs/>
          <w:color w:val="080131"/>
        </w:rPr>
        <w:t>N’hésitez pas à préciser tou</w:t>
      </w:r>
      <w:r w:rsidR="008F54E5">
        <w:rPr>
          <w:rFonts w:cstheme="minorHAnsi"/>
          <w:bCs/>
          <w:i/>
          <w:iCs/>
          <w:color w:val="080131"/>
        </w:rPr>
        <w:t>t</w:t>
      </w:r>
      <w:r w:rsidR="0087493E">
        <w:rPr>
          <w:rFonts w:cstheme="minorHAnsi"/>
          <w:bCs/>
          <w:i/>
          <w:iCs/>
          <w:color w:val="080131"/>
        </w:rPr>
        <w:t xml:space="preserve"> élément permettant de montrer l’engagement des structures séniors</w:t>
      </w:r>
    </w:p>
    <w:p w14:paraId="0AFEFF1C" w14:textId="17A02AF8" w:rsidR="00B81BD9" w:rsidRDefault="00B81BD9" w:rsidP="00B81BD9">
      <w:pPr>
        <w:rPr>
          <w:rFonts w:cstheme="minorHAnsi"/>
          <w:bCs/>
          <w:color w:val="080131"/>
          <w:sz w:val="22"/>
          <w:szCs w:val="22"/>
        </w:rPr>
      </w:pPr>
      <w:r w:rsidRPr="00FD658E">
        <w:rPr>
          <w:rFonts w:cstheme="minorHAnsi"/>
          <w:bCs/>
          <w:color w:val="080131"/>
          <w:sz w:val="22"/>
          <w:szCs w:val="22"/>
        </w:rPr>
        <w:t>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</w:t>
      </w:r>
      <w:r w:rsidR="005F731F">
        <w:rPr>
          <w:rFonts w:cstheme="minorHAnsi"/>
          <w:bCs/>
          <w:color w:val="080131"/>
          <w:sz w:val="22"/>
          <w:szCs w:val="22"/>
        </w:rPr>
        <w:t>……………………………………….</w:t>
      </w:r>
    </w:p>
    <w:p w14:paraId="34A033F5" w14:textId="18BD3F43" w:rsidR="000111E0" w:rsidRDefault="005F731F" w:rsidP="00040F9A">
      <w:pPr>
        <w:spacing w:before="0" w:after="0"/>
        <w:rPr>
          <w:rFonts w:cstheme="minorHAnsi"/>
          <w:bCs/>
          <w:color w:val="080131"/>
          <w:sz w:val="22"/>
          <w:szCs w:val="22"/>
        </w:rPr>
      </w:pPr>
      <w:r>
        <w:rPr>
          <w:rFonts w:cstheme="minorHAnsi"/>
          <w:bCs/>
          <w:color w:val="080131"/>
          <w:sz w:val="22"/>
          <w:szCs w:val="22"/>
        </w:rPr>
        <w:t xml:space="preserve">- </w:t>
      </w:r>
      <w:r w:rsidR="000111E0" w:rsidRPr="00FD658E">
        <w:rPr>
          <w:rFonts w:cstheme="minorHAnsi"/>
          <w:bCs/>
          <w:color w:val="080131"/>
          <w:sz w:val="22"/>
          <w:szCs w:val="22"/>
        </w:rPr>
        <w:t>Nombre d’accompagnateurs</w:t>
      </w:r>
      <w:r w:rsidR="00413393" w:rsidRPr="00FD658E">
        <w:rPr>
          <w:rFonts w:cstheme="minorHAnsi"/>
          <w:bCs/>
          <w:color w:val="080131"/>
          <w:sz w:val="22"/>
          <w:szCs w:val="22"/>
        </w:rPr>
        <w:t xml:space="preserve"> des séniors</w:t>
      </w:r>
      <w:r w:rsidR="00B81BD9" w:rsidRPr="00FD658E">
        <w:rPr>
          <w:rFonts w:cstheme="minorHAnsi"/>
          <w:bCs/>
          <w:color w:val="080131"/>
          <w:sz w:val="22"/>
          <w:szCs w:val="22"/>
        </w:rPr>
        <w:t> : ……</w:t>
      </w:r>
      <w:r>
        <w:rPr>
          <w:rFonts w:cstheme="minorHAnsi"/>
          <w:bCs/>
          <w:color w:val="080131"/>
          <w:sz w:val="22"/>
          <w:szCs w:val="22"/>
        </w:rPr>
        <w:t>………………………………….</w:t>
      </w:r>
    </w:p>
    <w:p w14:paraId="79E948D3" w14:textId="12E0BB74" w:rsidR="005F731F" w:rsidRDefault="005F731F" w:rsidP="00040F9A">
      <w:pPr>
        <w:spacing w:before="0" w:after="0"/>
        <w:rPr>
          <w:rFonts w:cstheme="minorHAnsi"/>
          <w:bCs/>
          <w:i/>
          <w:iCs/>
          <w:color w:val="080131"/>
        </w:rPr>
      </w:pPr>
      <w:r w:rsidRPr="00F06FBB">
        <w:rPr>
          <w:rFonts w:cstheme="minorHAnsi"/>
          <w:bCs/>
          <w:i/>
          <w:iCs/>
          <w:color w:val="080131"/>
          <w:u w:val="single"/>
        </w:rPr>
        <w:t>Rappel </w:t>
      </w:r>
      <w:r w:rsidRPr="005F731F">
        <w:rPr>
          <w:rFonts w:cstheme="minorHAnsi"/>
          <w:bCs/>
          <w:i/>
          <w:iCs/>
          <w:color w:val="080131"/>
        </w:rPr>
        <w:t xml:space="preserve">: </w:t>
      </w:r>
      <w:r>
        <w:rPr>
          <w:rFonts w:cstheme="minorHAnsi"/>
          <w:bCs/>
          <w:i/>
          <w:iCs/>
          <w:color w:val="080131"/>
        </w:rPr>
        <w:t xml:space="preserve"> Si la dépendance de certains séniors nécessite davantage d’accompagnateurs, les coûts liés à ces accompagnateurs seront à la charge du COPIL</w:t>
      </w:r>
      <w:r w:rsidR="007A7760">
        <w:rPr>
          <w:rFonts w:cstheme="minorHAnsi"/>
          <w:bCs/>
          <w:i/>
          <w:iCs/>
          <w:color w:val="080131"/>
        </w:rPr>
        <w:t>.</w:t>
      </w:r>
    </w:p>
    <w:p w14:paraId="05C61FB8" w14:textId="77777777" w:rsidR="00040F9A" w:rsidRDefault="00040F9A" w:rsidP="00040F9A">
      <w:pPr>
        <w:spacing w:before="0" w:after="0"/>
        <w:rPr>
          <w:rFonts w:cstheme="minorHAnsi"/>
          <w:bCs/>
          <w:i/>
          <w:iCs/>
          <w:color w:val="080131"/>
        </w:rPr>
      </w:pPr>
    </w:p>
    <w:p w14:paraId="780F8F68" w14:textId="77777777" w:rsidR="000111E0" w:rsidRPr="00FD658E" w:rsidRDefault="00413393" w:rsidP="008E1DBB">
      <w:pPr>
        <w:pStyle w:val="Paragraphedeliste"/>
        <w:numPr>
          <w:ilvl w:val="0"/>
          <w:numId w:val="1"/>
        </w:numPr>
        <w:rPr>
          <w:rFonts w:cstheme="minorHAnsi"/>
          <w:b/>
          <w:bCs/>
          <w:color w:val="080131"/>
          <w:sz w:val="22"/>
          <w:szCs w:val="22"/>
        </w:rPr>
      </w:pPr>
      <w:r w:rsidRPr="00FD658E">
        <w:rPr>
          <w:rFonts w:cstheme="minorHAnsi"/>
          <w:b/>
          <w:bCs/>
          <w:color w:val="080131"/>
          <w:sz w:val="22"/>
          <w:szCs w:val="22"/>
        </w:rPr>
        <w:t>Jeunes </w:t>
      </w:r>
    </w:p>
    <w:p w14:paraId="20BFD3D3" w14:textId="270AFC47" w:rsidR="000111E0" w:rsidRDefault="00D06AFB" w:rsidP="00040F9A">
      <w:pPr>
        <w:spacing w:after="0"/>
        <w:rPr>
          <w:rFonts w:cstheme="minorHAnsi"/>
          <w:bCs/>
          <w:color w:val="080131"/>
          <w:sz w:val="22"/>
          <w:szCs w:val="22"/>
        </w:rPr>
      </w:pPr>
      <w:r>
        <w:rPr>
          <w:rFonts w:cstheme="minorHAnsi"/>
          <w:bCs/>
          <w:color w:val="080131"/>
          <w:sz w:val="22"/>
          <w:szCs w:val="22"/>
        </w:rPr>
        <w:t xml:space="preserve">- </w:t>
      </w:r>
      <w:r w:rsidR="000111E0" w:rsidRPr="00FD658E">
        <w:rPr>
          <w:rFonts w:cstheme="minorHAnsi"/>
          <w:bCs/>
          <w:color w:val="080131"/>
          <w:sz w:val="22"/>
          <w:szCs w:val="22"/>
        </w:rPr>
        <w:t xml:space="preserve">Nombre de jeunes </w:t>
      </w:r>
      <w:r w:rsidR="00413393" w:rsidRPr="00FD658E">
        <w:rPr>
          <w:rFonts w:cstheme="minorHAnsi"/>
          <w:bCs/>
          <w:color w:val="080131"/>
          <w:sz w:val="22"/>
          <w:szCs w:val="22"/>
        </w:rPr>
        <w:t>envisagés</w:t>
      </w:r>
      <w:r w:rsidR="000111E0" w:rsidRPr="00FD658E">
        <w:rPr>
          <w:rFonts w:cstheme="minorHAnsi"/>
          <w:bCs/>
          <w:color w:val="080131"/>
          <w:sz w:val="22"/>
          <w:szCs w:val="22"/>
        </w:rPr>
        <w:t xml:space="preserve"> pour le séjour</w:t>
      </w:r>
      <w:r w:rsidR="00492DCD" w:rsidRPr="00FD658E">
        <w:rPr>
          <w:rFonts w:cstheme="minorHAnsi"/>
          <w:bCs/>
          <w:color w:val="080131"/>
          <w:sz w:val="22"/>
          <w:szCs w:val="22"/>
        </w:rPr>
        <w:t xml:space="preserve"> : </w:t>
      </w:r>
      <w:proofErr w:type="gramStart"/>
      <w:r w:rsidR="00B81BD9" w:rsidRPr="00FD658E">
        <w:rPr>
          <w:rFonts w:cstheme="minorHAnsi"/>
          <w:bCs/>
          <w:color w:val="080131"/>
          <w:sz w:val="22"/>
          <w:szCs w:val="22"/>
        </w:rPr>
        <w:t>…….</w:t>
      </w:r>
      <w:proofErr w:type="gramEnd"/>
      <w:r w:rsidR="00B81BD9" w:rsidRPr="00FD658E">
        <w:rPr>
          <w:rFonts w:cstheme="minorHAnsi"/>
          <w:bCs/>
          <w:color w:val="080131"/>
          <w:sz w:val="22"/>
          <w:szCs w:val="22"/>
        </w:rPr>
        <w:t>.</w:t>
      </w:r>
    </w:p>
    <w:p w14:paraId="3CE7A72A" w14:textId="5284061D" w:rsidR="006402F3" w:rsidRDefault="00D06AFB" w:rsidP="007C43C7">
      <w:pPr>
        <w:spacing w:before="0" w:after="0" w:line="240" w:lineRule="auto"/>
        <w:ind w:right="142"/>
        <w:rPr>
          <w:rFonts w:cstheme="minorHAnsi"/>
          <w:bCs/>
          <w:i/>
          <w:iCs/>
          <w:color w:val="080131"/>
        </w:rPr>
      </w:pPr>
      <w:r w:rsidRPr="007C43C7">
        <w:rPr>
          <w:rFonts w:cstheme="minorHAnsi"/>
          <w:bCs/>
          <w:i/>
          <w:iCs/>
          <w:color w:val="080131"/>
          <w:u w:val="single"/>
        </w:rPr>
        <w:t>Rappel </w:t>
      </w:r>
      <w:r w:rsidRPr="005F731F">
        <w:rPr>
          <w:rFonts w:cstheme="minorHAnsi"/>
          <w:bCs/>
          <w:i/>
          <w:iCs/>
          <w:color w:val="080131"/>
        </w:rPr>
        <w:t xml:space="preserve">: </w:t>
      </w:r>
      <w:r w:rsidR="006402F3">
        <w:rPr>
          <w:rFonts w:cstheme="minorHAnsi"/>
          <w:bCs/>
          <w:i/>
          <w:iCs/>
          <w:color w:val="080131"/>
        </w:rPr>
        <w:t xml:space="preserve">Financement </w:t>
      </w:r>
      <w:r w:rsidR="008F54E5">
        <w:rPr>
          <w:rFonts w:cstheme="minorHAnsi"/>
          <w:bCs/>
          <w:i/>
          <w:iCs/>
          <w:color w:val="080131"/>
        </w:rPr>
        <w:t>d’un</w:t>
      </w:r>
      <w:r w:rsidR="006402F3">
        <w:rPr>
          <w:rFonts w:cstheme="minorHAnsi"/>
          <w:bCs/>
          <w:i/>
          <w:iCs/>
          <w:color w:val="080131"/>
        </w:rPr>
        <w:t xml:space="preserve"> jeune pour un sénior </w:t>
      </w:r>
    </w:p>
    <w:p w14:paraId="62B3646E" w14:textId="3FDB8545" w:rsidR="00D06AFB" w:rsidRDefault="006402F3" w:rsidP="007C43C7">
      <w:pPr>
        <w:spacing w:before="0" w:after="0" w:line="240" w:lineRule="auto"/>
        <w:ind w:right="142"/>
        <w:rPr>
          <w:rFonts w:cstheme="minorHAnsi"/>
          <w:bCs/>
          <w:i/>
          <w:iCs/>
          <w:color w:val="080131"/>
        </w:rPr>
      </w:pPr>
      <w:r>
        <w:rPr>
          <w:rFonts w:cstheme="minorHAnsi"/>
          <w:bCs/>
          <w:i/>
          <w:iCs/>
          <w:color w:val="080131"/>
        </w:rPr>
        <w:t>Si</w:t>
      </w:r>
      <w:r w:rsidR="0085791B">
        <w:rPr>
          <w:rFonts w:cstheme="minorHAnsi"/>
          <w:bCs/>
          <w:i/>
          <w:iCs/>
          <w:color w:val="080131"/>
        </w:rPr>
        <w:t>,</w:t>
      </w:r>
      <w:r w:rsidR="00D06AFB" w:rsidRPr="00D06AFB">
        <w:rPr>
          <w:rFonts w:cstheme="minorHAnsi"/>
          <w:bCs/>
          <w:i/>
          <w:iCs/>
          <w:color w:val="080131"/>
        </w:rPr>
        <w:t xml:space="preserve"> entre la validation du dossier de candidature et le point d’étape 3 mois avant séjour</w:t>
      </w:r>
      <w:r w:rsidR="0085791B">
        <w:rPr>
          <w:rFonts w:cstheme="minorHAnsi"/>
          <w:bCs/>
          <w:i/>
          <w:iCs/>
          <w:color w:val="080131"/>
        </w:rPr>
        <w:t>,</w:t>
      </w:r>
      <w:r w:rsidR="00D06AFB">
        <w:rPr>
          <w:rFonts w:cstheme="minorHAnsi"/>
          <w:bCs/>
          <w:i/>
          <w:iCs/>
          <w:color w:val="080131"/>
        </w:rPr>
        <w:t xml:space="preserve"> il y a une </w:t>
      </w:r>
      <w:r w:rsidR="00D06AFB" w:rsidRPr="00D06AFB">
        <w:rPr>
          <w:rFonts w:cstheme="minorHAnsi"/>
          <w:bCs/>
          <w:i/>
          <w:iCs/>
          <w:color w:val="080131"/>
        </w:rPr>
        <w:t xml:space="preserve">modification du nombre de jeunes </w:t>
      </w:r>
      <w:r w:rsidR="00D06AFB">
        <w:rPr>
          <w:rFonts w:cstheme="minorHAnsi"/>
          <w:bCs/>
          <w:i/>
          <w:iCs/>
          <w:color w:val="080131"/>
        </w:rPr>
        <w:t xml:space="preserve">à la baisse </w:t>
      </w:r>
      <w:r w:rsidR="00D06AFB" w:rsidRPr="00D06AFB">
        <w:rPr>
          <w:rFonts w:cstheme="minorHAnsi"/>
          <w:bCs/>
          <w:i/>
          <w:iCs/>
          <w:color w:val="080131"/>
        </w:rPr>
        <w:t>et au-del</w:t>
      </w:r>
      <w:r w:rsidR="0085791B">
        <w:rPr>
          <w:rFonts w:cstheme="minorHAnsi"/>
          <w:bCs/>
          <w:i/>
          <w:iCs/>
          <w:color w:val="080131"/>
        </w:rPr>
        <w:t>à</w:t>
      </w:r>
      <w:r w:rsidR="00D06AFB" w:rsidRPr="00D06AFB">
        <w:rPr>
          <w:rFonts w:cstheme="minorHAnsi"/>
          <w:bCs/>
          <w:i/>
          <w:iCs/>
          <w:color w:val="080131"/>
        </w:rPr>
        <w:t xml:space="preserve"> de 2 jeunes</w:t>
      </w:r>
      <w:r w:rsidR="00D06AFB">
        <w:rPr>
          <w:rFonts w:cstheme="minorHAnsi"/>
          <w:bCs/>
          <w:i/>
          <w:iCs/>
          <w:color w:val="080131"/>
        </w:rPr>
        <w:t>, l</w:t>
      </w:r>
      <w:r w:rsidR="00D06AFB" w:rsidRPr="00D06AFB">
        <w:rPr>
          <w:rFonts w:cstheme="minorHAnsi"/>
          <w:bCs/>
          <w:i/>
          <w:iCs/>
          <w:color w:val="080131"/>
        </w:rPr>
        <w:t>e séjour des jeunes</w:t>
      </w:r>
      <w:r>
        <w:rPr>
          <w:rFonts w:cstheme="minorHAnsi"/>
          <w:bCs/>
          <w:i/>
          <w:iCs/>
          <w:color w:val="080131"/>
        </w:rPr>
        <w:t xml:space="preserve"> </w:t>
      </w:r>
      <w:r w:rsidR="00D06AFB" w:rsidRPr="00D06AFB">
        <w:rPr>
          <w:rFonts w:cstheme="minorHAnsi"/>
          <w:bCs/>
          <w:i/>
          <w:iCs/>
          <w:color w:val="080131"/>
        </w:rPr>
        <w:t xml:space="preserve">sera alors refacturé à l’établissement scolaire à hauteur de </w:t>
      </w:r>
      <w:r w:rsidR="009F64BF">
        <w:rPr>
          <w:rFonts w:cstheme="minorHAnsi"/>
          <w:bCs/>
          <w:i/>
          <w:iCs/>
          <w:color w:val="080131"/>
        </w:rPr>
        <w:t>320</w:t>
      </w:r>
      <w:r w:rsidR="00D06AFB" w:rsidRPr="00D06AFB">
        <w:rPr>
          <w:rFonts w:cstheme="minorHAnsi"/>
          <w:bCs/>
          <w:i/>
          <w:iCs/>
          <w:color w:val="080131"/>
        </w:rPr>
        <w:t xml:space="preserve"> € par jeune.</w:t>
      </w:r>
    </w:p>
    <w:p w14:paraId="7A632B6E" w14:textId="77777777" w:rsidR="00040F9A" w:rsidRDefault="00040F9A" w:rsidP="00040F9A">
      <w:pPr>
        <w:spacing w:before="0" w:after="0" w:line="240" w:lineRule="auto"/>
        <w:ind w:left="360" w:right="142"/>
        <w:rPr>
          <w:rFonts w:cstheme="minorHAnsi"/>
          <w:bCs/>
          <w:i/>
          <w:iCs/>
          <w:color w:val="080131"/>
        </w:rPr>
      </w:pPr>
    </w:p>
    <w:p w14:paraId="0A7E977D" w14:textId="77777777" w:rsidR="00040F9A" w:rsidRDefault="00040F9A" w:rsidP="00040F9A">
      <w:pPr>
        <w:spacing w:after="0"/>
        <w:rPr>
          <w:rFonts w:cstheme="minorHAnsi"/>
          <w:bCs/>
          <w:color w:val="080131"/>
          <w:sz w:val="22"/>
          <w:szCs w:val="22"/>
        </w:rPr>
      </w:pPr>
      <w:r>
        <w:rPr>
          <w:rFonts w:cstheme="minorHAnsi"/>
          <w:bCs/>
          <w:color w:val="080131"/>
          <w:sz w:val="22"/>
          <w:szCs w:val="22"/>
        </w:rPr>
        <w:t xml:space="preserve">- </w:t>
      </w:r>
      <w:r w:rsidRPr="00FD658E">
        <w:rPr>
          <w:rFonts w:cstheme="minorHAnsi"/>
          <w:bCs/>
          <w:color w:val="080131"/>
          <w:sz w:val="22"/>
          <w:szCs w:val="22"/>
        </w:rPr>
        <w:t>Classe(s) et formation(s) : ……………</w:t>
      </w:r>
      <w:proofErr w:type="gramStart"/>
      <w:r w:rsidRPr="00FD658E">
        <w:rPr>
          <w:rFonts w:cstheme="minorHAnsi"/>
          <w:bCs/>
          <w:color w:val="080131"/>
          <w:sz w:val="22"/>
          <w:szCs w:val="22"/>
        </w:rPr>
        <w:t>…….</w:t>
      </w:r>
      <w:proofErr w:type="gramEnd"/>
      <w:r w:rsidRPr="00FD658E">
        <w:rPr>
          <w:rFonts w:cstheme="minorHAnsi"/>
          <w:bCs/>
          <w:color w:val="080131"/>
          <w:sz w:val="22"/>
          <w:szCs w:val="22"/>
        </w:rPr>
        <w:t>………</w:t>
      </w:r>
    </w:p>
    <w:p w14:paraId="2FCDF00B" w14:textId="77777777" w:rsidR="00040F9A" w:rsidRPr="00D06AFB" w:rsidRDefault="00040F9A" w:rsidP="00040F9A">
      <w:pPr>
        <w:spacing w:before="0" w:after="0" w:line="240" w:lineRule="auto"/>
        <w:ind w:left="360" w:right="142"/>
        <w:rPr>
          <w:rFonts w:cstheme="minorHAnsi"/>
          <w:bCs/>
          <w:i/>
          <w:iCs/>
          <w:color w:val="080131"/>
        </w:rPr>
      </w:pPr>
    </w:p>
    <w:p w14:paraId="4F9ADEE7" w14:textId="0CBC2EC5" w:rsidR="004805A0" w:rsidRPr="00D06AFB" w:rsidRDefault="00D06AFB" w:rsidP="00B853C4">
      <w:pPr>
        <w:rPr>
          <w:rFonts w:cstheme="minorHAnsi"/>
          <w:bCs/>
          <w:color w:val="080131"/>
          <w:sz w:val="22"/>
          <w:szCs w:val="22"/>
        </w:rPr>
      </w:pPr>
      <w:r>
        <w:rPr>
          <w:rFonts w:cstheme="minorHAnsi"/>
          <w:bCs/>
          <w:color w:val="080131"/>
          <w:sz w:val="22"/>
          <w:szCs w:val="22"/>
        </w:rPr>
        <w:t xml:space="preserve">- </w:t>
      </w:r>
      <w:r w:rsidR="00B81BD9" w:rsidRPr="00D06AFB">
        <w:rPr>
          <w:rFonts w:cstheme="minorHAnsi"/>
          <w:bCs/>
          <w:color w:val="080131"/>
          <w:sz w:val="22"/>
          <w:szCs w:val="22"/>
        </w:rPr>
        <w:t>En quoi le séjour Part’</w:t>
      </w:r>
      <w:r w:rsidR="007A7760">
        <w:rPr>
          <w:rFonts w:cstheme="minorHAnsi"/>
          <w:bCs/>
          <w:color w:val="080131"/>
          <w:sz w:val="22"/>
          <w:szCs w:val="22"/>
        </w:rPr>
        <w:t>â</w:t>
      </w:r>
      <w:r w:rsidR="00B81BD9" w:rsidRPr="00D06AFB">
        <w:rPr>
          <w:rFonts w:cstheme="minorHAnsi"/>
          <w:bCs/>
          <w:color w:val="080131"/>
          <w:sz w:val="22"/>
          <w:szCs w:val="22"/>
        </w:rPr>
        <w:t>ge s’inscrit-il</w:t>
      </w:r>
      <w:r w:rsidR="000111E0" w:rsidRPr="00D06AFB">
        <w:rPr>
          <w:rFonts w:cstheme="minorHAnsi"/>
          <w:bCs/>
          <w:color w:val="080131"/>
          <w:sz w:val="22"/>
          <w:szCs w:val="22"/>
        </w:rPr>
        <w:t xml:space="preserve"> </w:t>
      </w:r>
      <w:r w:rsidR="004805A0" w:rsidRPr="00D06AFB">
        <w:rPr>
          <w:rFonts w:cstheme="minorHAnsi"/>
          <w:bCs/>
          <w:color w:val="080131"/>
          <w:sz w:val="22"/>
          <w:szCs w:val="22"/>
        </w:rPr>
        <w:t>dans le</w:t>
      </w:r>
      <w:r w:rsidR="00194433" w:rsidRPr="00D06AFB">
        <w:rPr>
          <w:rFonts w:cstheme="minorHAnsi"/>
          <w:bCs/>
          <w:color w:val="080131"/>
          <w:sz w:val="22"/>
          <w:szCs w:val="22"/>
        </w:rPr>
        <w:t>ur</w:t>
      </w:r>
      <w:r w:rsidR="004805A0" w:rsidRPr="00D06AFB">
        <w:rPr>
          <w:rFonts w:cstheme="minorHAnsi"/>
          <w:bCs/>
          <w:color w:val="080131"/>
          <w:sz w:val="22"/>
          <w:szCs w:val="22"/>
        </w:rPr>
        <w:t xml:space="preserve"> projet pédagogique</w:t>
      </w:r>
      <w:r w:rsidR="00B81BD9" w:rsidRPr="00D06AFB">
        <w:rPr>
          <w:rFonts w:cstheme="minorHAnsi"/>
          <w:bCs/>
          <w:color w:val="080131"/>
          <w:sz w:val="22"/>
          <w:szCs w:val="22"/>
        </w:rPr>
        <w:t> ?</w:t>
      </w:r>
      <w:r w:rsidR="004805A0" w:rsidRPr="00D06AFB">
        <w:rPr>
          <w:rFonts w:cstheme="minorHAnsi"/>
          <w:bCs/>
          <w:color w:val="080131"/>
          <w:sz w:val="22"/>
          <w:szCs w:val="22"/>
        </w:rPr>
        <w:t> :</w:t>
      </w:r>
    </w:p>
    <w:p w14:paraId="7336BB4E" w14:textId="0E80E86D" w:rsidR="00B81BD9" w:rsidRPr="00FD658E" w:rsidRDefault="00B81BD9" w:rsidP="00D06AFB">
      <w:pPr>
        <w:spacing w:after="0"/>
        <w:rPr>
          <w:rFonts w:cstheme="minorHAnsi"/>
          <w:bCs/>
          <w:color w:val="080131"/>
          <w:sz w:val="22"/>
          <w:szCs w:val="22"/>
        </w:rPr>
      </w:pPr>
      <w:r w:rsidRPr="00FD658E">
        <w:rPr>
          <w:rFonts w:cstheme="minorHAnsi"/>
          <w:bCs/>
          <w:color w:val="080131"/>
          <w:sz w:val="22"/>
          <w:szCs w:val="22"/>
        </w:rPr>
        <w:t>……………………………………………………………………………………………………………………………………………………….……………………………………………………………………………</w:t>
      </w:r>
    </w:p>
    <w:p w14:paraId="15BC94E7" w14:textId="09D16E87" w:rsidR="00B81BD9" w:rsidRDefault="00B81BD9" w:rsidP="00D06AFB">
      <w:pPr>
        <w:spacing w:after="0"/>
        <w:rPr>
          <w:rFonts w:cstheme="minorHAnsi"/>
          <w:bCs/>
          <w:color w:val="080131"/>
          <w:sz w:val="22"/>
          <w:szCs w:val="22"/>
        </w:rPr>
      </w:pPr>
      <w:r w:rsidRPr="00FD658E">
        <w:rPr>
          <w:rFonts w:cstheme="minorHAnsi"/>
          <w:bCs/>
          <w:color w:val="080131"/>
          <w:sz w:val="22"/>
          <w:szCs w:val="22"/>
        </w:rPr>
        <w:t>…………………………………………………………………………………………………………………</w:t>
      </w:r>
    </w:p>
    <w:p w14:paraId="6DED0F2A" w14:textId="77777777" w:rsidR="00040F9A" w:rsidRPr="00FD658E" w:rsidRDefault="00040F9A" w:rsidP="00D06AFB">
      <w:pPr>
        <w:spacing w:after="0"/>
        <w:rPr>
          <w:rFonts w:cstheme="minorHAnsi"/>
          <w:bCs/>
          <w:color w:val="080131"/>
          <w:sz w:val="22"/>
          <w:szCs w:val="22"/>
        </w:rPr>
      </w:pPr>
    </w:p>
    <w:p w14:paraId="6764B172" w14:textId="63C8B29B" w:rsidR="0066060C" w:rsidRPr="003F53A8" w:rsidRDefault="00D06AFB" w:rsidP="0066060C">
      <w:pPr>
        <w:spacing w:before="0" w:after="0"/>
        <w:rPr>
          <w:rFonts w:cstheme="minorHAnsi"/>
          <w:bCs/>
          <w:color w:val="080131"/>
          <w:sz w:val="22"/>
          <w:szCs w:val="22"/>
        </w:rPr>
      </w:pPr>
      <w:r>
        <w:rPr>
          <w:rFonts w:cstheme="minorHAnsi"/>
          <w:bCs/>
          <w:color w:val="080131"/>
          <w:sz w:val="22"/>
          <w:szCs w:val="22"/>
        </w:rPr>
        <w:t xml:space="preserve">- </w:t>
      </w:r>
      <w:r w:rsidR="004805A0" w:rsidRPr="00D06AFB">
        <w:rPr>
          <w:rFonts w:cstheme="minorHAnsi"/>
          <w:bCs/>
          <w:color w:val="080131"/>
          <w:sz w:val="22"/>
          <w:szCs w:val="22"/>
        </w:rPr>
        <w:t>N</w:t>
      </w:r>
      <w:r w:rsidR="000111E0" w:rsidRPr="00D06AFB">
        <w:rPr>
          <w:rFonts w:cstheme="minorHAnsi"/>
          <w:bCs/>
          <w:color w:val="080131"/>
          <w:sz w:val="22"/>
          <w:szCs w:val="22"/>
        </w:rPr>
        <w:t>ombre d’accompagnateurs</w:t>
      </w:r>
      <w:r w:rsidR="009D5DCF" w:rsidRPr="00D06AFB">
        <w:rPr>
          <w:rFonts w:cstheme="minorHAnsi"/>
          <w:bCs/>
          <w:color w:val="080131"/>
          <w:sz w:val="22"/>
          <w:szCs w:val="22"/>
        </w:rPr>
        <w:t xml:space="preserve"> </w:t>
      </w:r>
      <w:r w:rsidR="009F64BF">
        <w:rPr>
          <w:rFonts w:cstheme="minorHAnsi"/>
          <w:bCs/>
          <w:color w:val="080131"/>
          <w:sz w:val="22"/>
          <w:szCs w:val="22"/>
        </w:rPr>
        <w:t>coté</w:t>
      </w:r>
      <w:r w:rsidR="009D5DCF" w:rsidRPr="00D06AFB">
        <w:rPr>
          <w:rFonts w:cstheme="minorHAnsi"/>
          <w:bCs/>
          <w:color w:val="080131"/>
          <w:sz w:val="22"/>
          <w:szCs w:val="22"/>
        </w:rPr>
        <w:t xml:space="preserve"> jeunes</w:t>
      </w:r>
      <w:r w:rsidR="000111E0" w:rsidRPr="00D06AFB">
        <w:rPr>
          <w:rFonts w:cstheme="minorHAnsi"/>
          <w:bCs/>
          <w:color w:val="080131"/>
          <w:sz w:val="22"/>
          <w:szCs w:val="22"/>
        </w:rPr>
        <w:t> :</w:t>
      </w:r>
      <w:r w:rsidR="00B81BD9" w:rsidRPr="00D06AFB">
        <w:rPr>
          <w:rFonts w:cstheme="minorHAnsi"/>
          <w:bCs/>
          <w:color w:val="080131"/>
          <w:sz w:val="22"/>
          <w:szCs w:val="22"/>
        </w:rPr>
        <w:t xml:space="preserve"> </w:t>
      </w:r>
      <w:proofErr w:type="gramStart"/>
      <w:r w:rsidR="00B81BD9" w:rsidRPr="00D06AFB">
        <w:rPr>
          <w:rFonts w:cstheme="minorHAnsi"/>
          <w:bCs/>
          <w:color w:val="080131"/>
          <w:sz w:val="22"/>
          <w:szCs w:val="22"/>
        </w:rPr>
        <w:t>…….</w:t>
      </w:r>
      <w:proofErr w:type="gramEnd"/>
      <w:r w:rsidR="00B81BD9" w:rsidRPr="00D06AFB">
        <w:rPr>
          <w:rFonts w:cstheme="minorHAnsi"/>
          <w:bCs/>
          <w:color w:val="080131"/>
          <w:sz w:val="22"/>
          <w:szCs w:val="22"/>
        </w:rPr>
        <w:t>.</w:t>
      </w:r>
      <w:r w:rsidR="0066060C">
        <w:rPr>
          <w:rFonts w:cstheme="minorHAnsi"/>
          <w:bCs/>
          <w:i/>
          <w:iCs/>
          <w:color w:val="080131"/>
        </w:rPr>
        <w:br w:type="page"/>
      </w:r>
    </w:p>
    <w:p w14:paraId="2EB7B365" w14:textId="3E9052BA" w:rsidR="00D51CA4" w:rsidRDefault="00036AF8" w:rsidP="007A7760">
      <w:pPr>
        <w:pStyle w:val="Titre1"/>
      </w:pPr>
      <w:r w:rsidRPr="007A7760">
        <w:lastRenderedPageBreak/>
        <w:t>Activité</w:t>
      </w:r>
      <w:r w:rsidR="007A7760">
        <w:t>(s)</w:t>
      </w:r>
      <w:r w:rsidRPr="00D51CA4">
        <w:t xml:space="preserve"> intergénérationnelle</w:t>
      </w:r>
      <w:r w:rsidR="007A7760">
        <w:t>(s)</w:t>
      </w:r>
      <w:r w:rsidR="00747008" w:rsidRPr="00D51CA4">
        <w:t xml:space="preserve"> envisagée</w:t>
      </w:r>
      <w:r w:rsidR="007A7760">
        <w:t>(s)</w:t>
      </w:r>
      <w:r w:rsidR="00747008" w:rsidRPr="00D51CA4">
        <w:t xml:space="preserve"> </w:t>
      </w:r>
    </w:p>
    <w:p w14:paraId="22F695F5" w14:textId="4DEFD44E" w:rsidR="00D51CA4" w:rsidRPr="007A7760" w:rsidRDefault="00D51CA4" w:rsidP="007A7760">
      <w:pPr>
        <w:pStyle w:val="Titre1"/>
        <w:rPr>
          <w:u w:val="single"/>
        </w:rPr>
      </w:pPr>
      <w:r w:rsidRPr="007A7760">
        <w:rPr>
          <w:u w:val="single"/>
        </w:rPr>
        <w:t>Un prix coup de cœur sera attribué à l’issue des séjours.</w:t>
      </w:r>
      <w:r w:rsidR="00492DCD" w:rsidRPr="007A7760">
        <w:rPr>
          <w:u w:val="single"/>
        </w:rPr>
        <w:t xml:space="preserve"> </w:t>
      </w:r>
    </w:p>
    <w:p w14:paraId="04B09838" w14:textId="77777777" w:rsidR="00D51CA4" w:rsidRPr="007A7760" w:rsidRDefault="00D51CA4" w:rsidP="00D51CA4">
      <w:pPr>
        <w:rPr>
          <w:sz w:val="22"/>
          <w:szCs w:val="22"/>
        </w:rPr>
      </w:pPr>
    </w:p>
    <w:p w14:paraId="62998597" w14:textId="77777777" w:rsidR="004C436C" w:rsidRPr="007A7760" w:rsidRDefault="004C436C" w:rsidP="008E1DBB">
      <w:pPr>
        <w:pStyle w:val="Paragraphedeliste"/>
        <w:numPr>
          <w:ilvl w:val="0"/>
          <w:numId w:val="1"/>
        </w:numPr>
        <w:rPr>
          <w:rFonts w:cstheme="minorHAnsi"/>
          <w:b/>
          <w:bCs/>
          <w:color w:val="080131"/>
          <w:sz w:val="22"/>
          <w:szCs w:val="22"/>
        </w:rPr>
      </w:pPr>
      <w:r w:rsidRPr="007A7760">
        <w:rPr>
          <w:rFonts w:cstheme="minorHAnsi"/>
          <w:b/>
          <w:bCs/>
          <w:color w:val="080131"/>
          <w:sz w:val="22"/>
          <w:szCs w:val="22"/>
        </w:rPr>
        <w:t>Thématique choisie</w:t>
      </w:r>
    </w:p>
    <w:p w14:paraId="1F0F09B3" w14:textId="429CC51E" w:rsidR="00F62743" w:rsidRPr="00F62743" w:rsidRDefault="00F62743" w:rsidP="00F62743">
      <w:pPr>
        <w:spacing w:after="120"/>
        <w:ind w:right="142"/>
        <w:jc w:val="both"/>
        <w:rPr>
          <w:rFonts w:ascii="Arial" w:hAnsi="Arial" w:cs="Arial"/>
          <w:sz w:val="22"/>
          <w:szCs w:val="22"/>
        </w:rPr>
      </w:pPr>
      <w:r>
        <w:rPr>
          <w:rFonts w:cstheme="minorHAnsi"/>
          <w:bCs/>
          <w:color w:val="080131"/>
        </w:rPr>
        <w:sym w:font="Wingdings" w:char="F06F"/>
      </w:r>
      <w:r>
        <w:rPr>
          <w:rFonts w:cstheme="minorHAnsi"/>
          <w:bCs/>
          <w:color w:val="080131"/>
        </w:rPr>
        <w:t xml:space="preserve"> </w:t>
      </w:r>
      <w:r w:rsidRPr="00F62743">
        <w:rPr>
          <w:rFonts w:ascii="Arial" w:hAnsi="Arial" w:cs="Arial"/>
          <w:sz w:val="22"/>
          <w:szCs w:val="22"/>
        </w:rPr>
        <w:t>Bien être et santé</w:t>
      </w:r>
    </w:p>
    <w:p w14:paraId="1EF3E3C8" w14:textId="69913794" w:rsidR="00F62743" w:rsidRPr="00D51CA4" w:rsidRDefault="00F62743" w:rsidP="00F62743">
      <w:pPr>
        <w:spacing w:after="120"/>
        <w:ind w:right="142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theme="minorHAnsi"/>
          <w:bCs/>
          <w:color w:val="080131"/>
        </w:rPr>
        <w:sym w:font="Wingdings" w:char="F06F"/>
      </w:r>
      <w:r>
        <w:rPr>
          <w:rFonts w:cstheme="minorHAnsi"/>
          <w:bCs/>
          <w:color w:val="080131"/>
        </w:rPr>
        <w:t xml:space="preserve"> </w:t>
      </w:r>
      <w:r w:rsidRPr="00F62743">
        <w:rPr>
          <w:rFonts w:ascii="Arial" w:hAnsi="Arial" w:cs="Arial"/>
          <w:sz w:val="22"/>
          <w:szCs w:val="22"/>
        </w:rPr>
        <w:t xml:space="preserve">Art et </w:t>
      </w:r>
      <w:r w:rsidR="003F53A8">
        <w:rPr>
          <w:rFonts w:ascii="Arial" w:hAnsi="Arial" w:cs="Arial"/>
          <w:sz w:val="22"/>
          <w:szCs w:val="22"/>
        </w:rPr>
        <w:t>artisanat locale</w:t>
      </w:r>
    </w:p>
    <w:p w14:paraId="0D763BA3" w14:textId="067714B3" w:rsidR="00F62743" w:rsidRPr="00F62743" w:rsidRDefault="00F62743" w:rsidP="00F62743">
      <w:pPr>
        <w:spacing w:after="120"/>
        <w:ind w:right="142"/>
        <w:jc w:val="both"/>
        <w:rPr>
          <w:rFonts w:ascii="Arial" w:hAnsi="Arial" w:cs="Arial"/>
          <w:sz w:val="22"/>
          <w:szCs w:val="22"/>
        </w:rPr>
      </w:pPr>
      <w:r>
        <w:rPr>
          <w:rFonts w:cstheme="minorHAnsi"/>
          <w:bCs/>
          <w:color w:val="080131"/>
        </w:rPr>
        <w:sym w:font="Wingdings" w:char="F06F"/>
      </w:r>
      <w:r>
        <w:rPr>
          <w:rFonts w:cstheme="minorHAnsi"/>
          <w:bCs/>
          <w:color w:val="080131"/>
        </w:rPr>
        <w:t xml:space="preserve"> </w:t>
      </w:r>
      <w:r w:rsidRPr="00F62743">
        <w:rPr>
          <w:rFonts w:ascii="Arial" w:hAnsi="Arial" w:cs="Arial"/>
          <w:sz w:val="22"/>
          <w:szCs w:val="22"/>
        </w:rPr>
        <w:t>Nature et environnement</w:t>
      </w:r>
    </w:p>
    <w:p w14:paraId="0BDA96BD" w14:textId="7C5386F3" w:rsidR="00F62743" w:rsidRDefault="00F62743" w:rsidP="00F62743">
      <w:pPr>
        <w:spacing w:after="120"/>
        <w:ind w:right="142"/>
        <w:jc w:val="both"/>
        <w:rPr>
          <w:rFonts w:ascii="Arial" w:hAnsi="Arial" w:cs="Arial"/>
          <w:sz w:val="22"/>
          <w:szCs w:val="22"/>
        </w:rPr>
      </w:pPr>
      <w:r>
        <w:rPr>
          <w:rFonts w:cstheme="minorHAnsi"/>
          <w:bCs/>
          <w:color w:val="080131"/>
        </w:rPr>
        <w:sym w:font="Wingdings" w:char="F06F"/>
      </w:r>
      <w:r>
        <w:rPr>
          <w:rFonts w:cstheme="minorHAnsi"/>
          <w:bCs/>
          <w:color w:val="080131"/>
        </w:rPr>
        <w:t xml:space="preserve"> </w:t>
      </w:r>
      <w:r w:rsidR="003F53A8">
        <w:rPr>
          <w:rFonts w:ascii="Arial" w:hAnsi="Arial" w:cs="Arial"/>
          <w:sz w:val="22"/>
          <w:szCs w:val="22"/>
        </w:rPr>
        <w:t>Culture et Patrimoine</w:t>
      </w:r>
    </w:p>
    <w:p w14:paraId="20C24889" w14:textId="55031F09" w:rsidR="00194433" w:rsidRDefault="00194433" w:rsidP="00F62743">
      <w:pPr>
        <w:spacing w:after="120"/>
        <w:ind w:right="142"/>
        <w:jc w:val="both"/>
        <w:rPr>
          <w:rFonts w:ascii="Arial" w:hAnsi="Arial" w:cs="Arial"/>
          <w:sz w:val="22"/>
          <w:szCs w:val="22"/>
        </w:rPr>
      </w:pPr>
      <w:r>
        <w:rPr>
          <w:rFonts w:cstheme="minorHAnsi"/>
          <w:bCs/>
          <w:color w:val="080131"/>
        </w:rPr>
        <w:sym w:font="Wingdings" w:char="F06F"/>
      </w:r>
      <w:r>
        <w:rPr>
          <w:rFonts w:cstheme="minorHAnsi"/>
          <w:bCs/>
          <w:color w:val="080131"/>
        </w:rPr>
        <w:t xml:space="preserve"> </w:t>
      </w:r>
      <w:r w:rsidR="004E0F8B">
        <w:rPr>
          <w:rFonts w:ascii="Arial" w:hAnsi="Arial" w:cs="Arial"/>
          <w:sz w:val="22"/>
          <w:szCs w:val="22"/>
        </w:rPr>
        <w:t>Gastronomie</w:t>
      </w:r>
      <w:r w:rsidR="00F06FBB">
        <w:rPr>
          <w:rFonts w:ascii="Arial" w:hAnsi="Arial" w:cs="Arial"/>
          <w:sz w:val="22"/>
          <w:szCs w:val="22"/>
        </w:rPr>
        <w:t xml:space="preserve"> </w:t>
      </w:r>
      <w:bookmarkStart w:id="1" w:name="_Hlk167453639"/>
      <w:r w:rsidR="00F06FBB" w:rsidRPr="006875E8">
        <w:rPr>
          <w:rFonts w:ascii="Arial" w:hAnsi="Arial" w:cs="Arial"/>
          <w:i/>
          <w:iCs/>
        </w:rPr>
        <w:t>(Les participants ne pourront pas cuisiner de produits</w:t>
      </w:r>
      <w:r w:rsidR="006875E8">
        <w:rPr>
          <w:rFonts w:ascii="Arial" w:hAnsi="Arial" w:cs="Arial"/>
          <w:i/>
          <w:iCs/>
        </w:rPr>
        <w:t xml:space="preserve"> frais</w:t>
      </w:r>
      <w:r w:rsidR="00F06FBB" w:rsidRPr="006875E8">
        <w:rPr>
          <w:rFonts w:ascii="Arial" w:hAnsi="Arial" w:cs="Arial"/>
          <w:i/>
          <w:iCs/>
        </w:rPr>
        <w:t xml:space="preserve"> lors du séjour </w:t>
      </w:r>
      <w:r w:rsidR="006875E8" w:rsidRPr="006875E8">
        <w:rPr>
          <w:rFonts w:ascii="Arial" w:hAnsi="Arial" w:cs="Arial"/>
          <w:i/>
          <w:iCs/>
        </w:rPr>
        <w:t>hors produits secs ou sans cuisson</w:t>
      </w:r>
      <w:r w:rsidR="006875E8">
        <w:rPr>
          <w:rFonts w:ascii="Arial" w:hAnsi="Arial" w:cs="Arial"/>
          <w:i/>
          <w:iCs/>
        </w:rPr>
        <w:t>,</w:t>
      </w:r>
      <w:r w:rsidR="006875E8" w:rsidRPr="006875E8">
        <w:rPr>
          <w:rFonts w:ascii="Arial" w:hAnsi="Arial" w:cs="Arial"/>
          <w:i/>
          <w:iCs/>
        </w:rPr>
        <w:t xml:space="preserve"> ex : gâteaux, brochettes de fruits … </w:t>
      </w:r>
      <w:r w:rsidR="006875E8">
        <w:rPr>
          <w:rFonts w:ascii="Arial" w:hAnsi="Arial" w:cs="Arial"/>
          <w:i/>
          <w:iCs/>
        </w:rPr>
        <w:t>Le porteur de projet devra se</w:t>
      </w:r>
      <w:r w:rsidR="006875E8" w:rsidRPr="006875E8">
        <w:rPr>
          <w:rFonts w:ascii="Arial" w:hAnsi="Arial" w:cs="Arial"/>
          <w:i/>
          <w:iCs/>
        </w:rPr>
        <w:t xml:space="preserve"> renseigner préalablement auprès du village vacances sur les faisabilités, notamment la mise à disposition du matériel de cuisine et de cuisson</w:t>
      </w:r>
      <w:r w:rsidR="006875E8">
        <w:rPr>
          <w:rFonts w:ascii="Arial" w:hAnsi="Arial" w:cs="Arial"/>
          <w:i/>
          <w:iCs/>
        </w:rPr>
        <w:t>)</w:t>
      </w:r>
      <w:r w:rsidR="006875E8">
        <w:rPr>
          <w:rFonts w:ascii="Arial" w:hAnsi="Arial" w:cs="Arial"/>
          <w:sz w:val="22"/>
          <w:szCs w:val="22"/>
        </w:rPr>
        <w:t xml:space="preserve"> </w:t>
      </w:r>
      <w:bookmarkEnd w:id="1"/>
    </w:p>
    <w:p w14:paraId="01BE4EAE" w14:textId="7CDD1CAF" w:rsidR="00F06FBB" w:rsidRDefault="00F06FBB" w:rsidP="00F62743">
      <w:pPr>
        <w:spacing w:after="120"/>
        <w:ind w:right="142"/>
        <w:jc w:val="both"/>
        <w:rPr>
          <w:rFonts w:ascii="Arial" w:hAnsi="Arial" w:cs="Arial"/>
          <w:sz w:val="22"/>
          <w:szCs w:val="22"/>
        </w:rPr>
      </w:pPr>
    </w:p>
    <w:p w14:paraId="166EFF49" w14:textId="3D2999A8" w:rsidR="007373B2" w:rsidRPr="00C012EB" w:rsidRDefault="007373B2" w:rsidP="008E1DBB">
      <w:pPr>
        <w:pStyle w:val="Paragraphedeliste"/>
        <w:numPr>
          <w:ilvl w:val="0"/>
          <w:numId w:val="7"/>
        </w:numPr>
        <w:spacing w:after="120"/>
        <w:ind w:right="142"/>
        <w:jc w:val="both"/>
        <w:rPr>
          <w:rFonts w:ascii="docs-Roboto" w:hAnsi="docs-Roboto"/>
          <w:i/>
          <w:iCs/>
          <w:color w:val="202124"/>
          <w:shd w:val="clear" w:color="auto" w:fill="F1F3F4"/>
        </w:rPr>
      </w:pPr>
      <w:r w:rsidRPr="00C012EB">
        <w:rPr>
          <w:rFonts w:cstheme="minorHAnsi"/>
          <w:b/>
          <w:bCs/>
          <w:color w:val="080131"/>
          <w:sz w:val="22"/>
          <w:szCs w:val="22"/>
        </w:rPr>
        <w:t xml:space="preserve">Avez-vous déjà des idées d’activités/ animation(s) à envisager lors du séjour </w:t>
      </w:r>
      <w:r w:rsidRPr="00C012EB">
        <w:rPr>
          <w:rFonts w:ascii="docs-Roboto" w:hAnsi="docs-Roboto"/>
          <w:b/>
          <w:bCs/>
          <w:color w:val="202124"/>
          <w:shd w:val="clear" w:color="auto" w:fill="F1F3F4"/>
        </w:rPr>
        <w:t>? </w:t>
      </w:r>
      <w:r w:rsidRPr="00C012EB">
        <w:rPr>
          <w:rFonts w:ascii="docs-Roboto" w:hAnsi="docs-Roboto"/>
          <w:i/>
          <w:iCs/>
          <w:color w:val="202124"/>
          <w:shd w:val="clear" w:color="auto" w:fill="F1F3F4"/>
        </w:rPr>
        <w:t>journée type, excursion(s), soirée(s)</w:t>
      </w:r>
    </w:p>
    <w:p w14:paraId="49A25D9D" w14:textId="5B496C47" w:rsidR="00F06FBB" w:rsidRDefault="007373B2" w:rsidP="00F62743">
      <w:pPr>
        <w:spacing w:after="120"/>
        <w:ind w:right="142"/>
        <w:jc w:val="both"/>
        <w:rPr>
          <w:rFonts w:cstheme="minorHAnsi"/>
          <w:bCs/>
          <w:color w:val="080131"/>
        </w:rPr>
      </w:pPr>
      <w:r>
        <w:rPr>
          <w:rFonts w:ascii="docs-Roboto" w:hAnsi="docs-Roboto"/>
          <w:i/>
          <w:iCs/>
          <w:color w:val="202124"/>
          <w:shd w:val="clear" w:color="auto" w:fill="F1F3F4"/>
        </w:rPr>
        <w:t>…</w:t>
      </w:r>
      <w:r w:rsidR="00F06FBB" w:rsidRPr="00B81BD9">
        <w:rPr>
          <w:rFonts w:cstheme="minorHAnsi"/>
          <w:bCs/>
          <w:color w:val="080131"/>
        </w:rPr>
        <w:t>………………………………………………………………………………………………………………………………………………………</w:t>
      </w:r>
      <w:r w:rsidR="00F06FBB">
        <w:rPr>
          <w:rFonts w:cstheme="minorHAnsi"/>
          <w:bCs/>
          <w:color w:val="080131"/>
        </w:rPr>
        <w:t>.</w:t>
      </w:r>
      <w:r w:rsidR="00F06FBB" w:rsidRPr="00B81BD9">
        <w:rPr>
          <w:rFonts w:cstheme="minorHAnsi"/>
          <w:bCs/>
          <w:color w:val="080131"/>
        </w:rPr>
        <w:t>…………………………………………………………………………………………………………………………………………………</w:t>
      </w:r>
      <w:r w:rsidR="00F06FBB">
        <w:rPr>
          <w:rFonts w:cstheme="minorHAnsi"/>
          <w:bCs/>
          <w:color w:val="08013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CBC89F" w14:textId="77777777" w:rsidR="006852EC" w:rsidRDefault="006852EC" w:rsidP="00F62743">
      <w:pPr>
        <w:spacing w:after="120"/>
        <w:ind w:right="142"/>
        <w:jc w:val="both"/>
        <w:rPr>
          <w:rFonts w:ascii="Arial" w:hAnsi="Arial" w:cs="Arial"/>
          <w:sz w:val="22"/>
          <w:szCs w:val="22"/>
        </w:rPr>
      </w:pPr>
    </w:p>
    <w:p w14:paraId="6D6DA334" w14:textId="2DA3184C" w:rsidR="00F06FBB" w:rsidRPr="00C012EB" w:rsidRDefault="007373B2" w:rsidP="008E1DBB">
      <w:pPr>
        <w:pStyle w:val="Paragraphedeliste"/>
        <w:numPr>
          <w:ilvl w:val="0"/>
          <w:numId w:val="7"/>
        </w:numPr>
        <w:spacing w:after="120"/>
        <w:ind w:right="142"/>
        <w:jc w:val="both"/>
        <w:rPr>
          <w:rFonts w:cstheme="minorHAnsi"/>
          <w:b/>
          <w:bCs/>
          <w:color w:val="080131"/>
          <w:sz w:val="22"/>
          <w:szCs w:val="22"/>
        </w:rPr>
      </w:pPr>
      <w:r w:rsidRPr="00C012EB">
        <w:rPr>
          <w:rFonts w:cstheme="minorHAnsi"/>
          <w:b/>
          <w:bCs/>
          <w:color w:val="080131"/>
          <w:sz w:val="22"/>
          <w:szCs w:val="22"/>
        </w:rPr>
        <w:t>Les idées d'activités émanent-t-elles des jeunes, des séniors ou des accompagnateurs ?</w:t>
      </w:r>
    </w:p>
    <w:p w14:paraId="64E7F6F2" w14:textId="31F98BDD" w:rsidR="007373B2" w:rsidRPr="007373B2" w:rsidRDefault="007373B2" w:rsidP="00F62743">
      <w:pPr>
        <w:spacing w:after="120"/>
        <w:ind w:right="142"/>
        <w:jc w:val="both"/>
        <w:rPr>
          <w:rFonts w:cstheme="minorHAnsi"/>
          <w:b/>
          <w:bCs/>
          <w:color w:val="080131"/>
          <w:sz w:val="22"/>
          <w:szCs w:val="22"/>
        </w:rPr>
      </w:pPr>
      <w:r>
        <w:rPr>
          <w:rFonts w:ascii="docs-Roboto" w:hAnsi="docs-Roboto"/>
          <w:i/>
          <w:iCs/>
          <w:color w:val="202124"/>
          <w:shd w:val="clear" w:color="auto" w:fill="F1F3F4"/>
        </w:rPr>
        <w:t>…</w:t>
      </w:r>
      <w:r w:rsidRPr="00B81BD9">
        <w:rPr>
          <w:rFonts w:cstheme="minorHAnsi"/>
          <w:bCs/>
          <w:color w:val="080131"/>
        </w:rPr>
        <w:t>………………………………………………………………………………………………………………………………………………………</w:t>
      </w:r>
      <w:r>
        <w:rPr>
          <w:rFonts w:cstheme="minorHAnsi"/>
          <w:bCs/>
          <w:color w:val="080131"/>
        </w:rPr>
        <w:t>.</w:t>
      </w:r>
      <w:r w:rsidRPr="00B81BD9">
        <w:rPr>
          <w:rFonts w:cstheme="minorHAnsi"/>
          <w:bCs/>
          <w:color w:val="080131"/>
        </w:rPr>
        <w:t>…………………………………………………………………………………………………………………………………………………</w:t>
      </w:r>
      <w:r>
        <w:rPr>
          <w:rFonts w:cstheme="minorHAnsi"/>
          <w:bCs/>
          <w:color w:val="08013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D9D48F" w14:textId="77777777" w:rsidR="00D51CA4" w:rsidRPr="001A35B8" w:rsidRDefault="00D51CA4" w:rsidP="004C436C">
      <w:pPr>
        <w:pStyle w:val="Paragraphedeliste"/>
        <w:ind w:left="1428"/>
        <w:rPr>
          <w:rFonts w:cstheme="minorHAnsi"/>
          <w:bCs/>
          <w:color w:val="080131"/>
          <w:sz w:val="22"/>
          <w:szCs w:val="22"/>
        </w:rPr>
      </w:pPr>
    </w:p>
    <w:p w14:paraId="4316A401" w14:textId="7B32497D" w:rsidR="00CE49F6" w:rsidRDefault="007373B2" w:rsidP="003F53A8">
      <w:pPr>
        <w:pStyle w:val="Paragraphedeliste"/>
        <w:numPr>
          <w:ilvl w:val="0"/>
          <w:numId w:val="7"/>
        </w:numPr>
        <w:tabs>
          <w:tab w:val="left" w:pos="426"/>
        </w:tabs>
        <w:ind w:left="0" w:right="-360" w:firstLine="426"/>
        <w:rPr>
          <w:rFonts w:cstheme="minorHAnsi"/>
          <w:bCs/>
          <w:color w:val="080131"/>
        </w:rPr>
      </w:pPr>
      <w:r w:rsidRPr="00CE49F6">
        <w:rPr>
          <w:rFonts w:cstheme="minorHAnsi"/>
          <w:b/>
          <w:bCs/>
          <w:color w:val="080131"/>
          <w:sz w:val="22"/>
          <w:szCs w:val="22"/>
        </w:rPr>
        <w:t>Veuillez nous en dire plus sur les</w:t>
      </w:r>
      <w:r w:rsidR="003F53A8">
        <w:rPr>
          <w:rFonts w:cstheme="minorHAnsi"/>
          <w:b/>
          <w:bCs/>
          <w:color w:val="080131"/>
          <w:sz w:val="22"/>
          <w:szCs w:val="22"/>
        </w:rPr>
        <w:t xml:space="preserve"> 2</w:t>
      </w:r>
      <w:r w:rsidRPr="00CE49F6">
        <w:rPr>
          <w:rFonts w:cstheme="minorHAnsi"/>
          <w:b/>
          <w:bCs/>
          <w:color w:val="080131"/>
          <w:sz w:val="22"/>
          <w:szCs w:val="22"/>
        </w:rPr>
        <w:t xml:space="preserve"> activité(s) intergénérationnelle(s) </w:t>
      </w:r>
      <w:r w:rsidR="003F53A8">
        <w:rPr>
          <w:rFonts w:cstheme="minorHAnsi"/>
          <w:b/>
          <w:bCs/>
          <w:color w:val="080131"/>
          <w:sz w:val="22"/>
          <w:szCs w:val="22"/>
        </w:rPr>
        <w:t>e</w:t>
      </w:r>
      <w:r w:rsidRPr="00CE49F6">
        <w:rPr>
          <w:rFonts w:cstheme="minorHAnsi"/>
          <w:b/>
          <w:bCs/>
          <w:color w:val="080131"/>
          <w:sz w:val="22"/>
          <w:szCs w:val="22"/>
        </w:rPr>
        <w:t>nvisagée(s)  animée par les jeunes</w:t>
      </w:r>
      <w:r w:rsidRPr="00CE49F6">
        <w:rPr>
          <w:rFonts w:ascii="docs-Roboto" w:hAnsi="docs-Roboto"/>
          <w:b/>
          <w:bCs/>
          <w:color w:val="202124"/>
          <w:shd w:val="clear" w:color="auto" w:fill="F8F9FA"/>
        </w:rPr>
        <w:t xml:space="preserve"> : </w:t>
      </w:r>
      <w:r w:rsidRPr="00CE49F6">
        <w:rPr>
          <w:rFonts w:ascii="docs-Roboto" w:hAnsi="docs-Roboto"/>
          <w:i/>
          <w:iCs/>
          <w:color w:val="202124"/>
          <w:shd w:val="clear" w:color="auto" w:fill="F8F9FA"/>
        </w:rPr>
        <w:t xml:space="preserve">Décrire à minima une activité intergénérationnelle </w:t>
      </w:r>
      <w:r w:rsidR="004C436C" w:rsidRPr="00CE49F6">
        <w:rPr>
          <w:rFonts w:cstheme="minorHAnsi"/>
          <w:bCs/>
          <w:color w:val="080131"/>
        </w:rPr>
        <w:t>……………………………………………………</w:t>
      </w:r>
      <w:r w:rsidR="001A35B8" w:rsidRPr="00CE49F6">
        <w:rPr>
          <w:rFonts w:cstheme="minorHAnsi"/>
          <w:bCs/>
          <w:color w:val="08013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06FBB" w:rsidRPr="00CE49F6">
        <w:rPr>
          <w:rFonts w:cstheme="minorHAnsi"/>
          <w:bCs/>
          <w:color w:val="08013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A87827" w14:textId="18362490" w:rsidR="0066060C" w:rsidRPr="00CE49F6" w:rsidRDefault="0066060C" w:rsidP="00CE49F6">
      <w:pPr>
        <w:rPr>
          <w:rFonts w:cstheme="minorHAnsi"/>
          <w:bCs/>
          <w:color w:val="080131"/>
        </w:rPr>
      </w:pPr>
      <w:r w:rsidRPr="00CE49F6">
        <w:rPr>
          <w:rFonts w:cstheme="minorHAnsi"/>
          <w:bCs/>
          <w:color w:val="080131"/>
        </w:rPr>
        <w:br w:type="page"/>
      </w:r>
    </w:p>
    <w:p w14:paraId="5BD81790" w14:textId="78FE8E84" w:rsidR="00F06FBB" w:rsidRDefault="00F06FBB" w:rsidP="00F06FBB">
      <w:pPr>
        <w:pStyle w:val="Titre1"/>
      </w:pPr>
      <w:r>
        <w:lastRenderedPageBreak/>
        <w:t xml:space="preserve">Mobilisation des jeunes et des seniors sur le sejour </w:t>
      </w:r>
    </w:p>
    <w:p w14:paraId="248EE877" w14:textId="77777777" w:rsidR="00F06FBB" w:rsidRDefault="00F06FBB" w:rsidP="004C436C">
      <w:pPr>
        <w:rPr>
          <w:rFonts w:cstheme="minorHAnsi"/>
          <w:bCs/>
          <w:color w:val="080131"/>
        </w:rPr>
      </w:pPr>
    </w:p>
    <w:p w14:paraId="691856F3" w14:textId="365698D5" w:rsidR="00010738" w:rsidRPr="001A35B8" w:rsidRDefault="00010738" w:rsidP="008E1DBB">
      <w:pPr>
        <w:pStyle w:val="Paragraphedeliste"/>
        <w:numPr>
          <w:ilvl w:val="0"/>
          <w:numId w:val="1"/>
        </w:numPr>
        <w:rPr>
          <w:rFonts w:cstheme="minorHAnsi"/>
          <w:b/>
          <w:bCs/>
          <w:color w:val="080131"/>
          <w:sz w:val="22"/>
          <w:szCs w:val="22"/>
        </w:rPr>
      </w:pPr>
      <w:r w:rsidRPr="001A35B8">
        <w:rPr>
          <w:rFonts w:cstheme="minorHAnsi"/>
          <w:b/>
          <w:bCs/>
          <w:color w:val="080131"/>
          <w:sz w:val="22"/>
          <w:szCs w:val="22"/>
        </w:rPr>
        <w:t>Modalités de rencontre</w:t>
      </w:r>
      <w:r w:rsidR="00DC377B" w:rsidRPr="001A35B8">
        <w:rPr>
          <w:rFonts w:cstheme="minorHAnsi"/>
          <w:b/>
          <w:bCs/>
          <w:color w:val="080131"/>
          <w:sz w:val="22"/>
          <w:szCs w:val="22"/>
        </w:rPr>
        <w:t>(s)</w:t>
      </w:r>
      <w:r w:rsidRPr="001A35B8">
        <w:rPr>
          <w:rFonts w:cstheme="minorHAnsi"/>
          <w:b/>
          <w:bCs/>
          <w:color w:val="080131"/>
          <w:sz w:val="22"/>
          <w:szCs w:val="22"/>
        </w:rPr>
        <w:t xml:space="preserve"> en aval du séjour et activité</w:t>
      </w:r>
      <w:r w:rsidR="00DC377B" w:rsidRPr="001A35B8">
        <w:rPr>
          <w:rFonts w:cstheme="minorHAnsi"/>
          <w:b/>
          <w:bCs/>
          <w:color w:val="080131"/>
          <w:sz w:val="22"/>
          <w:szCs w:val="22"/>
        </w:rPr>
        <w:t>(</w:t>
      </w:r>
      <w:r w:rsidRPr="001A35B8">
        <w:rPr>
          <w:rFonts w:cstheme="minorHAnsi"/>
          <w:b/>
          <w:bCs/>
          <w:color w:val="080131"/>
          <w:sz w:val="22"/>
          <w:szCs w:val="22"/>
        </w:rPr>
        <w:t>s</w:t>
      </w:r>
      <w:r w:rsidR="00DC377B" w:rsidRPr="001A35B8">
        <w:rPr>
          <w:rFonts w:cstheme="minorHAnsi"/>
          <w:b/>
          <w:bCs/>
          <w:color w:val="080131"/>
          <w:sz w:val="22"/>
          <w:szCs w:val="22"/>
        </w:rPr>
        <w:t>)</w:t>
      </w:r>
      <w:r w:rsidRPr="001A35B8">
        <w:rPr>
          <w:rFonts w:cstheme="minorHAnsi"/>
          <w:b/>
          <w:bCs/>
          <w:color w:val="080131"/>
          <w:sz w:val="22"/>
          <w:szCs w:val="22"/>
        </w:rPr>
        <w:t xml:space="preserve"> de lien social :</w:t>
      </w:r>
      <w:r w:rsidR="00F06FBB">
        <w:rPr>
          <w:rFonts w:cstheme="minorHAnsi"/>
          <w:b/>
          <w:bCs/>
          <w:color w:val="080131"/>
          <w:sz w:val="22"/>
          <w:szCs w:val="22"/>
        </w:rPr>
        <w:t xml:space="preserve"> Avez-vous déjà planifié des rencontres ? Quand</w:t>
      </w:r>
      <w:r w:rsidR="0087493E">
        <w:rPr>
          <w:rFonts w:cstheme="minorHAnsi"/>
          <w:b/>
          <w:bCs/>
          <w:color w:val="080131"/>
          <w:sz w:val="22"/>
          <w:szCs w:val="22"/>
        </w:rPr>
        <w:t>, dans quelle structure</w:t>
      </w:r>
      <w:r w:rsidR="00F06FBB">
        <w:rPr>
          <w:rFonts w:cstheme="minorHAnsi"/>
          <w:b/>
          <w:bCs/>
          <w:color w:val="080131"/>
          <w:sz w:val="22"/>
          <w:szCs w:val="22"/>
        </w:rPr>
        <w:t xml:space="preserve"> et </w:t>
      </w:r>
      <w:r w:rsidR="0087493E">
        <w:rPr>
          <w:rFonts w:cstheme="minorHAnsi"/>
          <w:b/>
          <w:bCs/>
          <w:color w:val="080131"/>
          <w:sz w:val="22"/>
          <w:szCs w:val="22"/>
        </w:rPr>
        <w:t>avec quel(s) objectif(s)</w:t>
      </w:r>
      <w:r w:rsidR="00F06FBB">
        <w:rPr>
          <w:rFonts w:cstheme="minorHAnsi"/>
          <w:b/>
          <w:bCs/>
          <w:color w:val="080131"/>
          <w:sz w:val="22"/>
          <w:szCs w:val="22"/>
        </w:rPr>
        <w:t> ?</w:t>
      </w:r>
    </w:p>
    <w:p w14:paraId="30082870" w14:textId="5502BC04" w:rsidR="00D51CA4" w:rsidRDefault="00D51CA4" w:rsidP="001A35B8">
      <w:pPr>
        <w:rPr>
          <w:rFonts w:cstheme="minorHAnsi"/>
          <w:bCs/>
          <w:color w:val="080131"/>
        </w:rPr>
      </w:pPr>
      <w:r w:rsidRPr="00D51CA4">
        <w:rPr>
          <w:rFonts w:cstheme="minorHAnsi"/>
          <w:bCs/>
          <w:color w:val="080131"/>
        </w:rPr>
        <w:t>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</w:t>
      </w:r>
      <w:r w:rsidR="001A35B8">
        <w:rPr>
          <w:rFonts w:cstheme="minorHAnsi"/>
          <w:bCs/>
          <w:color w:val="080131"/>
        </w:rPr>
        <w:t>…………………………………………….</w:t>
      </w:r>
      <w:r w:rsidR="00A220C5" w:rsidRPr="00D51CA4">
        <w:rPr>
          <w:rFonts w:cstheme="minorHAnsi"/>
          <w:bCs/>
          <w:color w:val="080131"/>
        </w:rPr>
        <w:t>…………………………………………………….………………………………………………………………………</w:t>
      </w:r>
    </w:p>
    <w:p w14:paraId="60F9752C" w14:textId="5D111331" w:rsidR="00F06FBB" w:rsidRPr="0087493E" w:rsidRDefault="00F06FBB" w:rsidP="001A35B8">
      <w:pPr>
        <w:rPr>
          <w:rFonts w:cstheme="minorHAnsi"/>
          <w:b/>
          <w:bCs/>
          <w:color w:val="080131"/>
          <w:sz w:val="22"/>
          <w:szCs w:val="22"/>
        </w:rPr>
      </w:pPr>
    </w:p>
    <w:p w14:paraId="573105E9" w14:textId="52D822EF" w:rsidR="0087493E" w:rsidRPr="007C43C7" w:rsidRDefault="0087493E" w:rsidP="008E1DBB">
      <w:pPr>
        <w:pStyle w:val="Paragraphedeliste"/>
        <w:numPr>
          <w:ilvl w:val="0"/>
          <w:numId w:val="1"/>
        </w:numPr>
        <w:rPr>
          <w:rFonts w:cstheme="minorHAnsi"/>
          <w:b/>
          <w:bCs/>
          <w:color w:val="080131"/>
          <w:sz w:val="22"/>
          <w:szCs w:val="22"/>
        </w:rPr>
      </w:pPr>
      <w:r w:rsidRPr="007C43C7">
        <w:rPr>
          <w:rFonts w:cstheme="minorHAnsi"/>
          <w:b/>
          <w:bCs/>
          <w:color w:val="080131"/>
          <w:sz w:val="22"/>
          <w:szCs w:val="22"/>
        </w:rPr>
        <w:t xml:space="preserve">Modalité(s) envisagée(s) de mobilisation des séniors (structures, outils de communication…) : </w:t>
      </w:r>
      <w:r w:rsidR="0085791B">
        <w:rPr>
          <w:rFonts w:cstheme="minorHAnsi"/>
          <w:b/>
          <w:bCs/>
          <w:color w:val="080131"/>
          <w:sz w:val="22"/>
          <w:szCs w:val="22"/>
        </w:rPr>
        <w:t>Quelles</w:t>
      </w:r>
      <w:r w:rsidRPr="007C43C7">
        <w:rPr>
          <w:rFonts w:cstheme="minorHAnsi"/>
          <w:b/>
          <w:bCs/>
          <w:color w:val="080131"/>
          <w:sz w:val="22"/>
          <w:szCs w:val="22"/>
        </w:rPr>
        <w:t xml:space="preserve"> actions</w:t>
      </w:r>
      <w:r w:rsidR="0085791B">
        <w:rPr>
          <w:rFonts w:cstheme="minorHAnsi"/>
          <w:b/>
          <w:bCs/>
          <w:color w:val="080131"/>
          <w:sz w:val="22"/>
          <w:szCs w:val="22"/>
        </w:rPr>
        <w:t xml:space="preserve"> allez-vous mener</w:t>
      </w:r>
      <w:r w:rsidRPr="007C43C7">
        <w:rPr>
          <w:rFonts w:cstheme="minorHAnsi"/>
          <w:b/>
          <w:bCs/>
          <w:color w:val="080131"/>
          <w:sz w:val="22"/>
          <w:szCs w:val="22"/>
        </w:rPr>
        <w:t> </w:t>
      </w:r>
      <w:r w:rsidR="007C43C7">
        <w:rPr>
          <w:rFonts w:cstheme="minorHAnsi"/>
          <w:b/>
          <w:bCs/>
          <w:color w:val="080131"/>
          <w:sz w:val="22"/>
          <w:szCs w:val="22"/>
        </w:rPr>
        <w:t>afin de mobilis</w:t>
      </w:r>
      <w:r w:rsidR="0085791B">
        <w:rPr>
          <w:rFonts w:cstheme="minorHAnsi"/>
          <w:b/>
          <w:bCs/>
          <w:color w:val="080131"/>
          <w:sz w:val="22"/>
          <w:szCs w:val="22"/>
        </w:rPr>
        <w:t>er</w:t>
      </w:r>
      <w:r w:rsidR="007C43C7">
        <w:rPr>
          <w:rFonts w:cstheme="minorHAnsi"/>
          <w:b/>
          <w:bCs/>
          <w:color w:val="080131"/>
          <w:sz w:val="22"/>
          <w:szCs w:val="22"/>
        </w:rPr>
        <w:t xml:space="preserve"> des séniors sur le séjour et ainsi atteindre vos objectifs ?</w:t>
      </w:r>
    </w:p>
    <w:p w14:paraId="7E8B4257" w14:textId="23E64C1D" w:rsidR="0087493E" w:rsidRDefault="0087493E" w:rsidP="006402F3">
      <w:pPr>
        <w:rPr>
          <w:rFonts w:cstheme="minorHAnsi"/>
          <w:bCs/>
          <w:color w:val="080131"/>
          <w:sz w:val="22"/>
          <w:szCs w:val="22"/>
        </w:rPr>
      </w:pPr>
      <w:r w:rsidRPr="00FD658E">
        <w:rPr>
          <w:rFonts w:cstheme="minorHAnsi"/>
          <w:bCs/>
          <w:color w:val="080131"/>
          <w:sz w:val="22"/>
          <w:szCs w:val="22"/>
        </w:rPr>
        <w:t>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</w:t>
      </w:r>
      <w:r>
        <w:rPr>
          <w:rFonts w:cstheme="minorHAnsi"/>
          <w:bCs/>
          <w:color w:val="080131"/>
          <w:sz w:val="22"/>
          <w:szCs w:val="22"/>
        </w:rPr>
        <w:t>……………………………………….</w:t>
      </w:r>
      <w:r w:rsidRPr="0087493E">
        <w:rPr>
          <w:rFonts w:cstheme="minorHAnsi"/>
          <w:bCs/>
          <w:color w:val="080131"/>
        </w:rPr>
        <w:t>.</w:t>
      </w:r>
      <w:r w:rsidR="006402F3" w:rsidRPr="00FD658E">
        <w:rPr>
          <w:rFonts w:cstheme="minorHAnsi"/>
          <w:bCs/>
          <w:color w:val="080131"/>
          <w:sz w:val="22"/>
          <w:szCs w:val="22"/>
        </w:rPr>
        <w:t>……………………………………………………………………………………………………………………………………………………….……………………………………………………………………………</w:t>
      </w:r>
    </w:p>
    <w:p w14:paraId="2406A92B" w14:textId="77777777" w:rsidR="006402F3" w:rsidRDefault="006402F3" w:rsidP="006402F3">
      <w:pPr>
        <w:rPr>
          <w:rFonts w:cstheme="minorHAnsi"/>
          <w:bCs/>
          <w:color w:val="080131"/>
          <w:sz w:val="22"/>
          <w:szCs w:val="22"/>
        </w:rPr>
      </w:pPr>
    </w:p>
    <w:p w14:paraId="6B6A2A49" w14:textId="22FECC09" w:rsidR="006402F3" w:rsidRPr="00D56000" w:rsidRDefault="0085791B" w:rsidP="008E1DBB">
      <w:pPr>
        <w:pStyle w:val="Paragraphedeliste"/>
        <w:numPr>
          <w:ilvl w:val="0"/>
          <w:numId w:val="6"/>
        </w:numPr>
        <w:ind w:left="0" w:firstLine="426"/>
        <w:rPr>
          <w:rFonts w:cstheme="minorHAnsi"/>
          <w:bCs/>
          <w:color w:val="080131"/>
        </w:rPr>
      </w:pPr>
      <w:r>
        <w:rPr>
          <w:rFonts w:cstheme="minorHAnsi"/>
          <w:b/>
          <w:bCs/>
          <w:color w:val="080131"/>
          <w:sz w:val="22"/>
          <w:szCs w:val="22"/>
        </w:rPr>
        <w:t xml:space="preserve">Quelle(s) </w:t>
      </w:r>
      <w:r w:rsidR="00D56000" w:rsidRPr="00D56000">
        <w:rPr>
          <w:rFonts w:cstheme="minorHAnsi"/>
          <w:b/>
          <w:bCs/>
          <w:color w:val="080131"/>
          <w:sz w:val="22"/>
          <w:szCs w:val="22"/>
        </w:rPr>
        <w:t xml:space="preserve">action(s) </w:t>
      </w:r>
      <w:r>
        <w:rPr>
          <w:rFonts w:cstheme="minorHAnsi"/>
          <w:b/>
          <w:bCs/>
          <w:color w:val="080131"/>
          <w:sz w:val="22"/>
          <w:szCs w:val="22"/>
        </w:rPr>
        <w:t xml:space="preserve">envisagez-vous </w:t>
      </w:r>
      <w:r w:rsidR="00D56000" w:rsidRPr="00D56000">
        <w:rPr>
          <w:rFonts w:cstheme="minorHAnsi"/>
          <w:b/>
          <w:bCs/>
          <w:color w:val="080131"/>
          <w:sz w:val="22"/>
          <w:szCs w:val="22"/>
        </w:rPr>
        <w:t>afin d’impliquer les jeunes pour qu’ils soient moteur</w:t>
      </w:r>
      <w:r>
        <w:rPr>
          <w:rFonts w:cstheme="minorHAnsi"/>
          <w:b/>
          <w:bCs/>
          <w:color w:val="080131"/>
          <w:sz w:val="22"/>
          <w:szCs w:val="22"/>
        </w:rPr>
        <w:t>s</w:t>
      </w:r>
      <w:r w:rsidR="00D56000" w:rsidRPr="00D56000">
        <w:rPr>
          <w:rFonts w:cstheme="minorHAnsi"/>
          <w:b/>
          <w:bCs/>
          <w:color w:val="080131"/>
          <w:sz w:val="22"/>
          <w:szCs w:val="22"/>
        </w:rPr>
        <w:t xml:space="preserve"> avant et pendant le séjour ?</w:t>
      </w:r>
      <w:r w:rsidR="00D56000" w:rsidRPr="00D56000">
        <w:rPr>
          <w:rFonts w:ascii="docs-Roboto" w:hAnsi="docs-Roboto"/>
          <w:color w:val="202124"/>
          <w:shd w:val="clear" w:color="auto" w:fill="F1F3F4"/>
        </w:rPr>
        <w:t xml:space="preserve"> </w:t>
      </w:r>
      <w:r w:rsidR="006402F3" w:rsidRPr="00D56000">
        <w:rPr>
          <w:rFonts w:cstheme="minorHAnsi"/>
          <w:bCs/>
          <w:color w:val="080131"/>
          <w:sz w:val="22"/>
          <w:szCs w:val="22"/>
        </w:rPr>
        <w:t>…………………………………….……………………………………………………………………………………………………………………………………………………………………………………………….</w:t>
      </w:r>
      <w:r w:rsidR="006402F3" w:rsidRPr="00D56000">
        <w:rPr>
          <w:rFonts w:cstheme="minorHAnsi"/>
          <w:bCs/>
          <w:color w:val="080131"/>
        </w:rPr>
        <w:t>.</w:t>
      </w:r>
      <w:r w:rsidR="006402F3" w:rsidRPr="00D56000">
        <w:rPr>
          <w:rFonts w:cstheme="minorHAnsi"/>
          <w:bCs/>
          <w:color w:val="080131"/>
          <w:sz w:val="22"/>
          <w:szCs w:val="22"/>
        </w:rPr>
        <w:t>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.</w:t>
      </w:r>
      <w:r w:rsidR="00A220C5" w:rsidRPr="00D56000">
        <w:rPr>
          <w:rFonts w:cstheme="minorHAnsi"/>
          <w:bCs/>
          <w:color w:val="080131"/>
        </w:rPr>
        <w:t>…………………………………………………….………………………………………………………………………</w:t>
      </w:r>
    </w:p>
    <w:p w14:paraId="77A21F09" w14:textId="77777777" w:rsidR="003F53A8" w:rsidRPr="003F53A8" w:rsidRDefault="003F53A8">
      <w:pPr>
        <w:rPr>
          <w:rFonts w:cstheme="minorHAnsi"/>
          <w:b/>
          <w:bCs/>
          <w:color w:val="080131"/>
          <w:sz w:val="22"/>
          <w:szCs w:val="22"/>
        </w:rPr>
      </w:pPr>
    </w:p>
    <w:p w14:paraId="3541A28E" w14:textId="74A49DA9" w:rsidR="003F53A8" w:rsidRPr="003F53A8" w:rsidRDefault="003F53A8" w:rsidP="003F53A8">
      <w:pPr>
        <w:pStyle w:val="Paragraphedeliste"/>
        <w:numPr>
          <w:ilvl w:val="0"/>
          <w:numId w:val="6"/>
        </w:numPr>
        <w:rPr>
          <w:rFonts w:cstheme="minorHAnsi"/>
          <w:bCs/>
          <w:color w:val="080131"/>
        </w:rPr>
      </w:pPr>
      <w:r w:rsidRPr="003F53A8">
        <w:rPr>
          <w:rFonts w:cstheme="minorHAnsi"/>
          <w:b/>
          <w:bCs/>
          <w:color w:val="080131"/>
          <w:sz w:val="22"/>
          <w:szCs w:val="22"/>
        </w:rPr>
        <w:t xml:space="preserve">Dans le cadre de la mise en œuvre d’activités intergénérationnelles lors de ces temps de rencontre, envisagez-vous de solliciter un financement spécifique </w:t>
      </w:r>
      <w:r w:rsidR="006A7512" w:rsidRPr="003F53A8">
        <w:rPr>
          <w:rFonts w:cstheme="minorHAnsi"/>
          <w:b/>
          <w:bCs/>
          <w:color w:val="080131"/>
          <w:sz w:val="22"/>
          <w:szCs w:val="22"/>
        </w:rPr>
        <w:t>auprès</w:t>
      </w:r>
      <w:r w:rsidRPr="003F53A8">
        <w:rPr>
          <w:rFonts w:cstheme="minorHAnsi"/>
          <w:b/>
          <w:bCs/>
          <w:color w:val="080131"/>
          <w:sz w:val="22"/>
          <w:szCs w:val="22"/>
        </w:rPr>
        <w:t xml:space="preserve"> de l'AVMA/AGRICA afin de développer une activité dédiée ? Veuillez préciser le montant</w:t>
      </w:r>
    </w:p>
    <w:p w14:paraId="0198AD8F" w14:textId="19FE2F09" w:rsidR="0066060C" w:rsidRDefault="003F53A8" w:rsidP="003F53A8">
      <w:pPr>
        <w:rPr>
          <w:rFonts w:cstheme="minorHAnsi"/>
          <w:bCs/>
          <w:color w:val="080131"/>
        </w:rPr>
      </w:pPr>
      <w:r w:rsidRPr="00D56000">
        <w:rPr>
          <w:rFonts w:cstheme="minorHAnsi"/>
          <w:bCs/>
          <w:color w:val="080131"/>
          <w:sz w:val="22"/>
          <w:szCs w:val="22"/>
        </w:rPr>
        <w:t>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.</w:t>
      </w:r>
      <w:r w:rsidRPr="00D56000">
        <w:rPr>
          <w:rFonts w:cstheme="minorHAnsi"/>
          <w:bCs/>
          <w:color w:val="080131"/>
        </w:rPr>
        <w:t>…………………………………………………….………………………………………………………………………</w:t>
      </w:r>
    </w:p>
    <w:p w14:paraId="475F303B" w14:textId="29CA179C" w:rsidR="003F53A8" w:rsidRDefault="003F53A8" w:rsidP="003F53A8">
      <w:pPr>
        <w:rPr>
          <w:rFonts w:cstheme="minorHAnsi"/>
          <w:bCs/>
          <w:color w:val="080131"/>
        </w:rPr>
      </w:pPr>
    </w:p>
    <w:p w14:paraId="48F87CC9" w14:textId="77777777" w:rsidR="003F53A8" w:rsidRPr="003F53A8" w:rsidRDefault="003F53A8" w:rsidP="003F53A8">
      <w:pPr>
        <w:rPr>
          <w:rFonts w:cstheme="minorHAnsi"/>
          <w:bCs/>
          <w:color w:val="080131"/>
        </w:rPr>
      </w:pPr>
    </w:p>
    <w:p w14:paraId="3C42884F" w14:textId="202A6C36" w:rsidR="00036AF8" w:rsidRPr="00D51CA4" w:rsidRDefault="00036AF8" w:rsidP="006402F3">
      <w:pPr>
        <w:pStyle w:val="Titre1"/>
      </w:pPr>
      <w:r w:rsidRPr="00D51CA4">
        <w:lastRenderedPageBreak/>
        <w:t>Financement</w:t>
      </w:r>
      <w:r w:rsidR="006402F3">
        <w:t>(s)</w:t>
      </w:r>
      <w:r w:rsidRPr="00D51CA4">
        <w:t> </w:t>
      </w:r>
      <w:r w:rsidR="001D464B" w:rsidRPr="006402F3">
        <w:t>complémentaire</w:t>
      </w:r>
      <w:r w:rsidR="006402F3">
        <w:t>(s) et communication</w:t>
      </w:r>
    </w:p>
    <w:p w14:paraId="167D3C2D" w14:textId="47DF6151" w:rsidR="004D69D3" w:rsidRPr="004D69D3" w:rsidRDefault="004D69D3" w:rsidP="004D69D3">
      <w:pPr>
        <w:rPr>
          <w:rFonts w:cstheme="minorHAnsi"/>
          <w:bCs/>
          <w:color w:val="080131"/>
          <w:sz w:val="22"/>
          <w:szCs w:val="22"/>
        </w:rPr>
      </w:pPr>
      <w:r>
        <w:rPr>
          <w:rFonts w:cstheme="minorHAnsi"/>
          <w:bCs/>
          <w:color w:val="080131"/>
          <w:sz w:val="22"/>
          <w:szCs w:val="22"/>
        </w:rPr>
        <w:t>Le d</w:t>
      </w:r>
      <w:r w:rsidRPr="004D69D3">
        <w:rPr>
          <w:rFonts w:cstheme="minorHAnsi"/>
          <w:bCs/>
          <w:color w:val="080131"/>
          <w:sz w:val="22"/>
          <w:szCs w:val="22"/>
        </w:rPr>
        <w:t>ispositif</w:t>
      </w:r>
      <w:r w:rsidR="002F6736">
        <w:rPr>
          <w:rFonts w:cstheme="minorHAnsi"/>
          <w:bCs/>
          <w:color w:val="080131"/>
          <w:sz w:val="22"/>
          <w:szCs w:val="22"/>
        </w:rPr>
        <w:t xml:space="preserve"> est </w:t>
      </w:r>
      <w:r w:rsidRPr="004D69D3">
        <w:rPr>
          <w:rFonts w:cstheme="minorHAnsi"/>
          <w:bCs/>
          <w:color w:val="080131"/>
          <w:sz w:val="22"/>
          <w:szCs w:val="22"/>
        </w:rPr>
        <w:t xml:space="preserve">co-financé par </w:t>
      </w:r>
      <w:r w:rsidR="0042747E">
        <w:rPr>
          <w:rFonts w:cstheme="minorHAnsi"/>
          <w:bCs/>
          <w:color w:val="080131"/>
          <w:sz w:val="22"/>
          <w:szCs w:val="22"/>
        </w:rPr>
        <w:t xml:space="preserve">le Groupe </w:t>
      </w:r>
      <w:r w:rsidRPr="004D69D3">
        <w:rPr>
          <w:rFonts w:cstheme="minorHAnsi"/>
          <w:bCs/>
          <w:color w:val="080131"/>
          <w:sz w:val="22"/>
          <w:szCs w:val="22"/>
        </w:rPr>
        <w:t>AGRICA, l’AVMA</w:t>
      </w:r>
      <w:r w:rsidR="0085791B">
        <w:rPr>
          <w:rFonts w:cstheme="minorHAnsi"/>
          <w:bCs/>
          <w:color w:val="080131"/>
          <w:sz w:val="22"/>
          <w:szCs w:val="22"/>
        </w:rPr>
        <w:t>,</w:t>
      </w:r>
      <w:r>
        <w:rPr>
          <w:rFonts w:cstheme="minorHAnsi"/>
          <w:bCs/>
          <w:color w:val="080131"/>
          <w:sz w:val="22"/>
          <w:szCs w:val="22"/>
        </w:rPr>
        <w:t xml:space="preserve"> </w:t>
      </w:r>
      <w:r w:rsidRPr="004D69D3">
        <w:rPr>
          <w:rFonts w:cstheme="minorHAnsi"/>
          <w:bCs/>
          <w:color w:val="080131"/>
          <w:sz w:val="22"/>
          <w:szCs w:val="22"/>
        </w:rPr>
        <w:t>la MSA et l’ANCV</w:t>
      </w:r>
      <w:r>
        <w:rPr>
          <w:rFonts w:cstheme="minorHAnsi"/>
          <w:bCs/>
          <w:color w:val="080131"/>
          <w:sz w:val="22"/>
          <w:szCs w:val="22"/>
        </w:rPr>
        <w:t>.</w:t>
      </w:r>
    </w:p>
    <w:p w14:paraId="7052C49E" w14:textId="4DBBB1C6" w:rsidR="00171E74" w:rsidRPr="001B282F" w:rsidRDefault="00B853C4" w:rsidP="006402F3">
      <w:pPr>
        <w:rPr>
          <w:rFonts w:cstheme="minorHAnsi"/>
          <w:bCs/>
          <w:color w:val="080131"/>
          <w:sz w:val="22"/>
          <w:szCs w:val="22"/>
        </w:rPr>
      </w:pPr>
      <w:r w:rsidRPr="001B282F">
        <w:rPr>
          <w:rFonts w:cstheme="minorHAnsi"/>
          <w:bCs/>
          <w:color w:val="080131"/>
          <w:sz w:val="22"/>
          <w:szCs w:val="22"/>
        </w:rPr>
        <w:t>Si des coûts supplémentaires sont envisagés,</w:t>
      </w:r>
      <w:r w:rsidR="001D464B" w:rsidRPr="001B282F">
        <w:rPr>
          <w:rFonts w:cstheme="minorHAnsi"/>
          <w:bCs/>
          <w:color w:val="080131"/>
          <w:sz w:val="22"/>
          <w:szCs w:val="22"/>
        </w:rPr>
        <w:t xml:space="preserve"> au-delà de la prise en charge </w:t>
      </w:r>
      <w:r w:rsidR="004D69D3">
        <w:rPr>
          <w:rFonts w:cstheme="minorHAnsi"/>
          <w:bCs/>
          <w:color w:val="080131"/>
          <w:sz w:val="22"/>
          <w:szCs w:val="22"/>
        </w:rPr>
        <w:t>financière</w:t>
      </w:r>
      <w:r w:rsidR="001D464B" w:rsidRPr="001B282F">
        <w:rPr>
          <w:rFonts w:cstheme="minorHAnsi"/>
          <w:bCs/>
          <w:color w:val="080131"/>
          <w:sz w:val="22"/>
          <w:szCs w:val="22"/>
        </w:rPr>
        <w:t>,</w:t>
      </w:r>
      <w:r w:rsidRPr="001B282F">
        <w:rPr>
          <w:rFonts w:cstheme="minorHAnsi"/>
          <w:bCs/>
          <w:color w:val="080131"/>
          <w:sz w:val="22"/>
          <w:szCs w:val="22"/>
        </w:rPr>
        <w:t xml:space="preserve"> merci de préciser</w:t>
      </w:r>
      <w:r w:rsidR="00171E74" w:rsidRPr="001B282F">
        <w:rPr>
          <w:rFonts w:cstheme="minorHAnsi"/>
          <w:bCs/>
          <w:color w:val="080131"/>
          <w:sz w:val="22"/>
          <w:szCs w:val="22"/>
        </w:rPr>
        <w:t> </w:t>
      </w:r>
      <w:r w:rsidRPr="001B282F">
        <w:rPr>
          <w:rFonts w:cstheme="minorHAnsi"/>
          <w:bCs/>
          <w:color w:val="080131"/>
          <w:sz w:val="22"/>
          <w:szCs w:val="22"/>
        </w:rPr>
        <w:t>les moda</w:t>
      </w:r>
      <w:r w:rsidR="00171E74" w:rsidRPr="001B282F">
        <w:rPr>
          <w:rFonts w:cstheme="minorHAnsi"/>
          <w:bCs/>
          <w:color w:val="080131"/>
          <w:sz w:val="22"/>
          <w:szCs w:val="22"/>
        </w:rPr>
        <w:t>lités de financement envisagées</w:t>
      </w:r>
      <w:r w:rsidR="006402F3">
        <w:rPr>
          <w:rFonts w:cstheme="minorHAnsi"/>
          <w:bCs/>
          <w:color w:val="080131"/>
          <w:sz w:val="22"/>
          <w:szCs w:val="22"/>
        </w:rPr>
        <w:t>.</w:t>
      </w:r>
    </w:p>
    <w:tbl>
      <w:tblPr>
        <w:tblStyle w:val="Grilledutableau"/>
        <w:tblW w:w="9202" w:type="dxa"/>
        <w:tblLook w:val="04A0" w:firstRow="1" w:lastRow="0" w:firstColumn="1" w:lastColumn="0" w:noHBand="0" w:noVBand="1"/>
      </w:tblPr>
      <w:tblGrid>
        <w:gridCol w:w="4815"/>
        <w:gridCol w:w="4387"/>
      </w:tblGrid>
      <w:tr w:rsidR="009A2781" w:rsidRPr="00BD0DA6" w14:paraId="72FEE999" w14:textId="77777777" w:rsidTr="00CE49F6">
        <w:trPr>
          <w:trHeight w:val="607"/>
        </w:trPr>
        <w:tc>
          <w:tcPr>
            <w:tcW w:w="4815" w:type="dxa"/>
          </w:tcPr>
          <w:p w14:paraId="788341E2" w14:textId="77777777" w:rsidR="009A2781" w:rsidRPr="0079183E" w:rsidRDefault="009A2781" w:rsidP="001D464B">
            <w:pPr>
              <w:jc w:val="center"/>
              <w:rPr>
                <w:b/>
                <w:sz w:val="22"/>
                <w:szCs w:val="22"/>
              </w:rPr>
            </w:pPr>
            <w:r w:rsidRPr="0079183E">
              <w:rPr>
                <w:b/>
                <w:sz w:val="22"/>
                <w:szCs w:val="22"/>
              </w:rPr>
              <w:t>Dépenses à financer</w:t>
            </w:r>
          </w:p>
        </w:tc>
        <w:tc>
          <w:tcPr>
            <w:tcW w:w="4387" w:type="dxa"/>
          </w:tcPr>
          <w:p w14:paraId="5E836D24" w14:textId="458B9099" w:rsidR="009A2781" w:rsidRPr="0079183E" w:rsidRDefault="009A2781" w:rsidP="001B282F">
            <w:pPr>
              <w:jc w:val="center"/>
              <w:rPr>
                <w:b/>
                <w:sz w:val="22"/>
                <w:szCs w:val="22"/>
              </w:rPr>
            </w:pPr>
            <w:r w:rsidRPr="0079183E">
              <w:rPr>
                <w:b/>
                <w:sz w:val="22"/>
                <w:szCs w:val="22"/>
              </w:rPr>
              <w:t>Source</w:t>
            </w:r>
            <w:r w:rsidR="0079183E">
              <w:rPr>
                <w:b/>
                <w:sz w:val="22"/>
                <w:szCs w:val="22"/>
              </w:rPr>
              <w:t xml:space="preserve">(s) </w:t>
            </w:r>
            <w:r w:rsidRPr="0079183E">
              <w:rPr>
                <w:b/>
                <w:sz w:val="22"/>
                <w:szCs w:val="22"/>
              </w:rPr>
              <w:t>de financement</w:t>
            </w:r>
            <w:r w:rsidR="00AB0871" w:rsidRPr="0079183E">
              <w:rPr>
                <w:b/>
                <w:sz w:val="22"/>
                <w:szCs w:val="22"/>
              </w:rPr>
              <w:t xml:space="preserve"> et montant sollicité si connu</w:t>
            </w:r>
          </w:p>
        </w:tc>
      </w:tr>
      <w:tr w:rsidR="009A2781" w:rsidRPr="00BD0DA6" w14:paraId="7EF5816A" w14:textId="77777777" w:rsidTr="00CE49F6">
        <w:trPr>
          <w:trHeight w:val="854"/>
        </w:trPr>
        <w:tc>
          <w:tcPr>
            <w:tcW w:w="4815" w:type="dxa"/>
          </w:tcPr>
          <w:p w14:paraId="38548586" w14:textId="1C5C27D0" w:rsidR="009A2781" w:rsidRPr="0079183E" w:rsidRDefault="009A2781" w:rsidP="009A2781">
            <w:pPr>
              <w:rPr>
                <w:sz w:val="22"/>
                <w:szCs w:val="22"/>
              </w:rPr>
            </w:pPr>
            <w:r w:rsidRPr="0079183E">
              <w:rPr>
                <w:sz w:val="22"/>
                <w:szCs w:val="22"/>
              </w:rPr>
              <w:t>Transport </w:t>
            </w:r>
          </w:p>
          <w:p w14:paraId="1D9331BC" w14:textId="77777777" w:rsidR="009A2781" w:rsidRPr="0079183E" w:rsidRDefault="009A2781" w:rsidP="009A2781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</w:tcPr>
          <w:p w14:paraId="32E7BAC9" w14:textId="3B9ABCA2" w:rsidR="009A2781" w:rsidRPr="00BD0DA6" w:rsidRDefault="009A2781" w:rsidP="00036AF8"/>
        </w:tc>
      </w:tr>
      <w:tr w:rsidR="009A2781" w:rsidRPr="00BD0DA6" w14:paraId="49395859" w14:textId="77777777" w:rsidTr="00CE49F6">
        <w:trPr>
          <w:trHeight w:val="1065"/>
        </w:trPr>
        <w:tc>
          <w:tcPr>
            <w:tcW w:w="4815" w:type="dxa"/>
          </w:tcPr>
          <w:p w14:paraId="2B72BBE4" w14:textId="65FB53BF" w:rsidR="009A2781" w:rsidRPr="0079183E" w:rsidRDefault="009A2781" w:rsidP="00A256BE">
            <w:pPr>
              <w:rPr>
                <w:sz w:val="22"/>
                <w:szCs w:val="22"/>
              </w:rPr>
            </w:pPr>
            <w:r w:rsidRPr="0079183E">
              <w:rPr>
                <w:sz w:val="22"/>
                <w:szCs w:val="22"/>
              </w:rPr>
              <w:t>Accompagnateurs</w:t>
            </w:r>
            <w:r w:rsidR="00BB23E0" w:rsidRPr="0079183E">
              <w:rPr>
                <w:sz w:val="22"/>
                <w:szCs w:val="22"/>
              </w:rPr>
              <w:t xml:space="preserve"> en sus</w:t>
            </w:r>
          </w:p>
        </w:tc>
        <w:tc>
          <w:tcPr>
            <w:tcW w:w="4387" w:type="dxa"/>
          </w:tcPr>
          <w:p w14:paraId="6B9EE162" w14:textId="77777777" w:rsidR="009A2781" w:rsidRPr="00BD0DA6" w:rsidRDefault="009A2781" w:rsidP="00036AF8"/>
        </w:tc>
      </w:tr>
      <w:tr w:rsidR="009A2781" w:rsidRPr="00BD0DA6" w14:paraId="4F42980D" w14:textId="77777777" w:rsidTr="00CE49F6">
        <w:trPr>
          <w:trHeight w:val="1065"/>
        </w:trPr>
        <w:tc>
          <w:tcPr>
            <w:tcW w:w="4815" w:type="dxa"/>
          </w:tcPr>
          <w:p w14:paraId="37FF2FF7" w14:textId="6A414EA8" w:rsidR="009A2781" w:rsidRPr="0079183E" w:rsidRDefault="009A2781" w:rsidP="00B853C4">
            <w:pPr>
              <w:rPr>
                <w:sz w:val="22"/>
                <w:szCs w:val="22"/>
              </w:rPr>
            </w:pPr>
            <w:r w:rsidRPr="0079183E">
              <w:rPr>
                <w:sz w:val="22"/>
                <w:szCs w:val="22"/>
              </w:rPr>
              <w:t xml:space="preserve">Activité supplémentaire </w:t>
            </w:r>
          </w:p>
        </w:tc>
        <w:tc>
          <w:tcPr>
            <w:tcW w:w="4387" w:type="dxa"/>
          </w:tcPr>
          <w:p w14:paraId="53DFE435" w14:textId="77777777" w:rsidR="009A2781" w:rsidRPr="00BD0DA6" w:rsidRDefault="009A2781" w:rsidP="00036AF8"/>
        </w:tc>
      </w:tr>
      <w:tr w:rsidR="009A2781" w:rsidRPr="00BD0DA6" w14:paraId="7987A401" w14:textId="77777777" w:rsidTr="00CE49F6">
        <w:trPr>
          <w:trHeight w:val="1065"/>
        </w:trPr>
        <w:tc>
          <w:tcPr>
            <w:tcW w:w="4815" w:type="dxa"/>
          </w:tcPr>
          <w:p w14:paraId="48CFF98C" w14:textId="0D63CCE6" w:rsidR="009A2781" w:rsidRPr="0079183E" w:rsidRDefault="009A2781" w:rsidP="00B853C4">
            <w:pPr>
              <w:rPr>
                <w:sz w:val="22"/>
                <w:szCs w:val="22"/>
              </w:rPr>
            </w:pPr>
            <w:r w:rsidRPr="0079183E">
              <w:rPr>
                <w:sz w:val="22"/>
                <w:szCs w:val="22"/>
              </w:rPr>
              <w:t>Jeunes en sus </w:t>
            </w:r>
            <w:r w:rsidR="00F33DAC" w:rsidRPr="0079183E">
              <w:rPr>
                <w:sz w:val="22"/>
                <w:szCs w:val="22"/>
              </w:rPr>
              <w:t xml:space="preserve">(dans le cas où le nombre de jeunes est </w:t>
            </w:r>
            <w:r w:rsidR="0079183E" w:rsidRPr="0079183E">
              <w:rPr>
                <w:sz w:val="22"/>
                <w:szCs w:val="22"/>
              </w:rPr>
              <w:t>supérieur au</w:t>
            </w:r>
            <w:r w:rsidR="00F33DAC" w:rsidRPr="0079183E">
              <w:rPr>
                <w:sz w:val="22"/>
                <w:szCs w:val="22"/>
              </w:rPr>
              <w:t xml:space="preserve"> nombre de seniors)</w:t>
            </w:r>
            <w:r w:rsidR="00CE49F6">
              <w:rPr>
                <w:sz w:val="22"/>
                <w:szCs w:val="22"/>
              </w:rPr>
              <w:t xml:space="preserve"> </w:t>
            </w:r>
            <w:r w:rsidR="00CE49F6" w:rsidRPr="00CE49F6">
              <w:rPr>
                <w:i/>
                <w:iCs/>
                <w:sz w:val="22"/>
                <w:szCs w:val="22"/>
              </w:rPr>
              <w:t>Tarif : 320€/jeunes</w:t>
            </w:r>
          </w:p>
        </w:tc>
        <w:tc>
          <w:tcPr>
            <w:tcW w:w="4387" w:type="dxa"/>
          </w:tcPr>
          <w:p w14:paraId="6DA54CFE" w14:textId="77777777" w:rsidR="009A2781" w:rsidRPr="00BD0DA6" w:rsidRDefault="009A2781" w:rsidP="00036AF8"/>
        </w:tc>
      </w:tr>
    </w:tbl>
    <w:p w14:paraId="285D5908" w14:textId="3495078D" w:rsidR="004C436C" w:rsidRDefault="004C436C" w:rsidP="001B282F">
      <w:pPr>
        <w:rPr>
          <w:rFonts w:cstheme="minorHAnsi"/>
          <w:bCs/>
          <w:color w:val="080131"/>
        </w:rPr>
      </w:pPr>
    </w:p>
    <w:p w14:paraId="3132C554" w14:textId="6F5A36A6" w:rsidR="006402F3" w:rsidRDefault="00D56000" w:rsidP="00D56000">
      <w:pPr>
        <w:pStyle w:val="Titre1"/>
      </w:pPr>
      <w:r>
        <w:t>COMMUNICATION</w:t>
      </w:r>
    </w:p>
    <w:p w14:paraId="03C906E7" w14:textId="5FA53EAF" w:rsidR="006402F3" w:rsidRPr="00040F9A" w:rsidRDefault="006402F3" w:rsidP="008E1DBB">
      <w:pPr>
        <w:pStyle w:val="Paragraphedeliste"/>
        <w:numPr>
          <w:ilvl w:val="0"/>
          <w:numId w:val="1"/>
        </w:numPr>
        <w:rPr>
          <w:rFonts w:cstheme="minorHAnsi"/>
          <w:b/>
          <w:bCs/>
          <w:color w:val="080131"/>
          <w:sz w:val="22"/>
          <w:szCs w:val="22"/>
        </w:rPr>
      </w:pPr>
      <w:r w:rsidRPr="006402F3">
        <w:rPr>
          <w:rFonts w:cstheme="minorHAnsi"/>
          <w:b/>
          <w:bCs/>
          <w:color w:val="080131"/>
          <w:sz w:val="22"/>
          <w:szCs w:val="22"/>
        </w:rPr>
        <w:t xml:space="preserve">Modalité(s) envisagée(s) </w:t>
      </w:r>
      <w:r w:rsidRPr="00040F9A">
        <w:rPr>
          <w:rFonts w:cstheme="minorHAnsi"/>
          <w:b/>
          <w:bCs/>
          <w:color w:val="080131"/>
          <w:sz w:val="22"/>
          <w:szCs w:val="22"/>
        </w:rPr>
        <w:t>de communication et partage des temps forts lors du séjour</w:t>
      </w:r>
      <w:r w:rsidR="0079183E">
        <w:rPr>
          <w:rFonts w:cstheme="minorHAnsi"/>
          <w:b/>
          <w:bCs/>
          <w:color w:val="080131"/>
          <w:sz w:val="22"/>
          <w:szCs w:val="22"/>
        </w:rPr>
        <w:t xml:space="preserve"> </w:t>
      </w:r>
      <w:r w:rsidRPr="00040F9A">
        <w:rPr>
          <w:rFonts w:cstheme="minorHAnsi"/>
          <w:bCs/>
          <w:i/>
          <w:color w:val="080131"/>
          <w:sz w:val="22"/>
          <w:szCs w:val="22"/>
        </w:rPr>
        <w:t>(réseaux sociaux, reportages photos</w:t>
      </w:r>
      <w:r w:rsidR="0079183E">
        <w:rPr>
          <w:rFonts w:cstheme="minorHAnsi"/>
          <w:bCs/>
          <w:i/>
          <w:color w:val="080131"/>
          <w:sz w:val="22"/>
          <w:szCs w:val="22"/>
        </w:rPr>
        <w:t>, exposition après séjour</w:t>
      </w:r>
      <w:r w:rsidRPr="00040F9A">
        <w:rPr>
          <w:rFonts w:cstheme="minorHAnsi"/>
          <w:bCs/>
          <w:i/>
          <w:color w:val="080131"/>
          <w:sz w:val="22"/>
          <w:szCs w:val="22"/>
        </w:rPr>
        <w:t>…)</w:t>
      </w:r>
      <w:r w:rsidRPr="00040F9A">
        <w:rPr>
          <w:rFonts w:cstheme="minorHAnsi"/>
          <w:b/>
          <w:bCs/>
          <w:color w:val="080131"/>
          <w:sz w:val="22"/>
          <w:szCs w:val="22"/>
        </w:rPr>
        <w:t xml:space="preserve"> :</w:t>
      </w:r>
    </w:p>
    <w:p w14:paraId="521A8829" w14:textId="6989600D" w:rsidR="006402F3" w:rsidRDefault="006402F3" w:rsidP="006402F3">
      <w:pPr>
        <w:rPr>
          <w:rFonts w:cstheme="minorHAnsi"/>
          <w:bCs/>
          <w:color w:val="080131"/>
        </w:rPr>
      </w:pPr>
      <w:r w:rsidRPr="004C436C">
        <w:rPr>
          <w:rFonts w:cstheme="minorHAnsi"/>
          <w:bCs/>
          <w:color w:val="080131"/>
        </w:rPr>
        <w:t>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</w:t>
      </w:r>
      <w:r>
        <w:rPr>
          <w:rFonts w:cstheme="minorHAnsi"/>
          <w:bCs/>
          <w:color w:val="080131"/>
        </w:rPr>
        <w:t>………………………………………………………………………</w:t>
      </w:r>
    </w:p>
    <w:p w14:paraId="10607E9C" w14:textId="42F0E369" w:rsidR="00D56000" w:rsidRPr="00D56000" w:rsidRDefault="00D56000" w:rsidP="008E1DBB">
      <w:pPr>
        <w:pStyle w:val="Paragraphedeliste"/>
        <w:numPr>
          <w:ilvl w:val="0"/>
          <w:numId w:val="1"/>
        </w:numPr>
        <w:rPr>
          <w:rFonts w:cstheme="minorHAnsi"/>
          <w:b/>
          <w:bCs/>
          <w:color w:val="080131"/>
          <w:sz w:val="22"/>
          <w:szCs w:val="22"/>
        </w:rPr>
      </w:pPr>
      <w:r w:rsidRPr="006402F3">
        <w:rPr>
          <w:rFonts w:cstheme="minorHAnsi"/>
          <w:b/>
          <w:bCs/>
          <w:color w:val="080131"/>
          <w:sz w:val="22"/>
          <w:szCs w:val="22"/>
        </w:rPr>
        <w:t xml:space="preserve">Modalité(s) envisagée(s) </w:t>
      </w:r>
      <w:r w:rsidRPr="00040F9A">
        <w:rPr>
          <w:rFonts w:cstheme="minorHAnsi"/>
          <w:b/>
          <w:bCs/>
          <w:color w:val="080131"/>
          <w:sz w:val="22"/>
          <w:szCs w:val="22"/>
        </w:rPr>
        <w:t xml:space="preserve">de communication et partage des temps forts </w:t>
      </w:r>
      <w:r w:rsidRPr="00D56000">
        <w:rPr>
          <w:rFonts w:cstheme="minorHAnsi"/>
          <w:b/>
          <w:bCs/>
          <w:color w:val="080131"/>
          <w:sz w:val="22"/>
          <w:szCs w:val="22"/>
        </w:rPr>
        <w:t>après le séjour ? </w:t>
      </w:r>
      <w:r w:rsidRPr="00D56000">
        <w:rPr>
          <w:rFonts w:cstheme="minorHAnsi"/>
          <w:bCs/>
          <w:i/>
          <w:color w:val="080131"/>
          <w:sz w:val="22"/>
          <w:szCs w:val="22"/>
        </w:rPr>
        <w:t xml:space="preserve">(Création d'un film et diffusion, diaporamas, exposition photos dans les structures </w:t>
      </w:r>
      <w:proofErr w:type="gramStart"/>
      <w:r w:rsidRPr="00D56000">
        <w:rPr>
          <w:rFonts w:cstheme="minorHAnsi"/>
          <w:bCs/>
          <w:i/>
          <w:color w:val="080131"/>
          <w:sz w:val="22"/>
          <w:szCs w:val="22"/>
        </w:rPr>
        <w:t>etc...</w:t>
      </w:r>
      <w:proofErr w:type="gramEnd"/>
      <w:r w:rsidRPr="00D56000">
        <w:rPr>
          <w:rFonts w:cstheme="minorHAnsi"/>
          <w:bCs/>
          <w:i/>
          <w:color w:val="080131"/>
          <w:sz w:val="22"/>
          <w:szCs w:val="22"/>
        </w:rPr>
        <w:t>)</w:t>
      </w:r>
    </w:p>
    <w:p w14:paraId="45AA5CE4" w14:textId="6233DCB0" w:rsidR="00D56000" w:rsidRDefault="00D56000" w:rsidP="008B526D">
      <w:pPr>
        <w:rPr>
          <w:rFonts w:cstheme="minorHAnsi"/>
          <w:bCs/>
          <w:color w:val="080131"/>
        </w:rPr>
      </w:pPr>
      <w:r w:rsidRPr="008B526D">
        <w:rPr>
          <w:rFonts w:cstheme="minorHAnsi"/>
          <w:bCs/>
          <w:color w:val="080131"/>
        </w:rPr>
        <w:t>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38806B" w14:textId="198CFD36" w:rsidR="00C012EB" w:rsidRPr="008B526D" w:rsidRDefault="00C012EB" w:rsidP="008B526D">
      <w:pPr>
        <w:rPr>
          <w:rFonts w:cstheme="minorHAnsi"/>
          <w:bCs/>
          <w:color w:val="080131"/>
        </w:rPr>
      </w:pPr>
    </w:p>
    <w:sectPr w:rsidR="00C012EB" w:rsidRPr="008B526D" w:rsidSect="003F53A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426" w:right="926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F66E7" w14:textId="77777777" w:rsidR="00366301" w:rsidRDefault="00366301">
      <w:r>
        <w:separator/>
      </w:r>
    </w:p>
  </w:endnote>
  <w:endnote w:type="continuationSeparator" w:id="0">
    <w:p w14:paraId="7FF51C85" w14:textId="77777777" w:rsidR="00366301" w:rsidRDefault="00366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0C4B" w14:textId="77777777" w:rsidR="00695E8A" w:rsidRDefault="00695E8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8685360"/>
      <w:docPartObj>
        <w:docPartGallery w:val="Page Numbers (Bottom of Page)"/>
        <w:docPartUnique/>
      </w:docPartObj>
    </w:sdtPr>
    <w:sdtEndPr/>
    <w:sdtContent>
      <w:p w14:paraId="5C61A9FF" w14:textId="4A61DC49" w:rsidR="0007536E" w:rsidRDefault="0007536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067176" w14:textId="77777777" w:rsidR="00D42B96" w:rsidRPr="0006422A" w:rsidRDefault="00D42B9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EE073" w14:textId="77777777" w:rsidR="00695E8A" w:rsidRDefault="00695E8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62FF8" w14:textId="77777777" w:rsidR="00366301" w:rsidRDefault="00366301">
      <w:r>
        <w:separator/>
      </w:r>
    </w:p>
  </w:footnote>
  <w:footnote w:type="continuationSeparator" w:id="0">
    <w:p w14:paraId="4E13BDA7" w14:textId="77777777" w:rsidR="00366301" w:rsidRDefault="00366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A792D" w14:textId="77777777" w:rsidR="00695E8A" w:rsidRDefault="00695E8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EE51E" w14:textId="0B7F8E5D" w:rsidR="004A06CA" w:rsidRPr="00D42B96" w:rsidRDefault="006A7512" w:rsidP="004A06CA">
    <w:pPr>
      <w:pStyle w:val="Pieddepage"/>
      <w:ind w:left="-900"/>
      <w:rPr>
        <w:rFonts w:ascii="Arial" w:hAnsi="Arial" w:cs="Arial"/>
        <w:color w:val="110070"/>
        <w:sz w:val="16"/>
        <w:szCs w:val="16"/>
      </w:rPr>
    </w:pPr>
    <w:sdt>
      <w:sdtPr>
        <w:rPr>
          <w:rFonts w:ascii="Arial" w:hAnsi="Arial" w:cs="Arial"/>
          <w:b/>
          <w:color w:val="110070"/>
          <w:sz w:val="16"/>
          <w:szCs w:val="16"/>
        </w:rPr>
        <w:id w:val="1862867003"/>
        <w:docPartObj>
          <w:docPartGallery w:val="Watermarks"/>
          <w:docPartUnique/>
        </w:docPartObj>
      </w:sdtPr>
      <w:sdtEndPr/>
      <w:sdtContent>
        <w:r>
          <w:rPr>
            <w:rFonts w:ascii="Arial" w:hAnsi="Arial" w:cs="Arial"/>
            <w:b/>
            <w:color w:val="110070"/>
            <w:sz w:val="16"/>
            <w:szCs w:val="16"/>
          </w:rPr>
          <w:pict w14:anchorId="0995722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ROUILLON"/>
              <w10:wrap anchorx="margin" anchory="margin"/>
            </v:shape>
          </w:pict>
        </w:r>
      </w:sdtContent>
    </w:sdt>
    <w:r w:rsidR="004A06CA" w:rsidRPr="004A06CA">
      <w:rPr>
        <w:rFonts w:ascii="Arial" w:hAnsi="Arial" w:cs="Arial"/>
        <w:b/>
        <w:color w:val="110070"/>
        <w:sz w:val="16"/>
        <w:szCs w:val="16"/>
      </w:rPr>
      <w:t xml:space="preserve"> </w:t>
    </w:r>
    <w:r w:rsidR="004A06CA" w:rsidRPr="00B94E4C">
      <w:rPr>
        <w:rFonts w:ascii="Arial" w:hAnsi="Arial" w:cs="Arial"/>
        <w:b/>
        <w:color w:val="110070"/>
        <w:sz w:val="16"/>
        <w:szCs w:val="16"/>
      </w:rPr>
      <w:t>A</w:t>
    </w:r>
    <w:r w:rsidR="004A06CA" w:rsidRPr="00B94E4C">
      <w:rPr>
        <w:rFonts w:ascii="Arial" w:hAnsi="Arial" w:cs="Arial"/>
        <w:color w:val="110070"/>
        <w:sz w:val="16"/>
        <w:szCs w:val="16"/>
      </w:rPr>
      <w:t xml:space="preserve">ssociation de </w:t>
    </w:r>
    <w:r w:rsidR="004A06CA" w:rsidRPr="00B94E4C">
      <w:rPr>
        <w:rFonts w:ascii="Arial" w:hAnsi="Arial" w:cs="Arial"/>
        <w:b/>
        <w:color w:val="110070"/>
        <w:sz w:val="16"/>
        <w:szCs w:val="16"/>
      </w:rPr>
      <w:t>V</w:t>
    </w:r>
    <w:r w:rsidR="004A06CA" w:rsidRPr="00B94E4C">
      <w:rPr>
        <w:rFonts w:ascii="Arial" w:hAnsi="Arial" w:cs="Arial"/>
        <w:color w:val="110070"/>
        <w:sz w:val="16"/>
        <w:szCs w:val="16"/>
      </w:rPr>
      <w:t xml:space="preserve">acances de la </w:t>
    </w:r>
    <w:r w:rsidR="004A06CA" w:rsidRPr="00B94E4C">
      <w:rPr>
        <w:rFonts w:ascii="Arial" w:hAnsi="Arial" w:cs="Arial"/>
        <w:b/>
        <w:color w:val="110070"/>
        <w:sz w:val="16"/>
        <w:szCs w:val="16"/>
      </w:rPr>
      <w:t>M</w:t>
    </w:r>
    <w:r w:rsidR="004A06CA" w:rsidRPr="00B94E4C">
      <w:rPr>
        <w:rFonts w:ascii="Arial" w:hAnsi="Arial" w:cs="Arial"/>
        <w:color w:val="110070"/>
        <w:sz w:val="16"/>
        <w:szCs w:val="16"/>
      </w:rPr>
      <w:t xml:space="preserve">utualité </w:t>
    </w:r>
    <w:r w:rsidR="004A06CA" w:rsidRPr="00B94E4C">
      <w:rPr>
        <w:rFonts w:ascii="Arial" w:hAnsi="Arial" w:cs="Arial"/>
        <w:b/>
        <w:color w:val="110070"/>
        <w:sz w:val="16"/>
        <w:szCs w:val="16"/>
      </w:rPr>
      <w:t>A</w:t>
    </w:r>
    <w:r w:rsidR="004A06CA" w:rsidRPr="00B94E4C">
      <w:rPr>
        <w:rFonts w:ascii="Arial" w:hAnsi="Arial" w:cs="Arial"/>
        <w:color w:val="110070"/>
        <w:sz w:val="16"/>
        <w:szCs w:val="16"/>
      </w:rPr>
      <w:t>gricole</w:t>
    </w:r>
    <w:r w:rsidR="004A06CA">
      <w:rPr>
        <w:rFonts w:ascii="Arial" w:hAnsi="Arial" w:cs="Arial"/>
        <w:color w:val="110070"/>
        <w:sz w:val="16"/>
        <w:szCs w:val="16"/>
      </w:rPr>
      <w:t xml:space="preserve"> : </w:t>
    </w:r>
    <w:r w:rsidR="004A06CA" w:rsidRPr="00D42B96">
      <w:rPr>
        <w:rFonts w:ascii="Arial" w:hAnsi="Arial" w:cs="Arial"/>
        <w:color w:val="110070"/>
        <w:sz w:val="16"/>
        <w:szCs w:val="16"/>
      </w:rPr>
      <w:t>19 rue de Paris</w:t>
    </w:r>
    <w:r w:rsidR="004A06CA">
      <w:rPr>
        <w:rFonts w:ascii="Arial" w:hAnsi="Arial" w:cs="Arial"/>
        <w:color w:val="110070"/>
        <w:sz w:val="16"/>
        <w:szCs w:val="16"/>
      </w:rPr>
      <w:t xml:space="preserve">, </w:t>
    </w:r>
    <w:r w:rsidR="004A06CA" w:rsidRPr="00D42B96">
      <w:rPr>
        <w:rFonts w:ascii="Arial" w:hAnsi="Arial" w:cs="Arial"/>
        <w:color w:val="110070"/>
        <w:sz w:val="16"/>
        <w:szCs w:val="16"/>
      </w:rPr>
      <w:t>CS 50070</w:t>
    </w:r>
    <w:r w:rsidR="004A06CA">
      <w:rPr>
        <w:rFonts w:ascii="Arial" w:hAnsi="Arial" w:cs="Arial"/>
        <w:color w:val="110070"/>
        <w:sz w:val="16"/>
        <w:szCs w:val="16"/>
      </w:rPr>
      <w:t>, 93013</w:t>
    </w:r>
    <w:r w:rsidR="004A06CA" w:rsidRPr="00D42B96">
      <w:rPr>
        <w:rFonts w:ascii="Arial" w:hAnsi="Arial" w:cs="Arial"/>
        <w:color w:val="110070"/>
        <w:sz w:val="16"/>
        <w:szCs w:val="16"/>
      </w:rPr>
      <w:t xml:space="preserve"> Bobigny Cedex</w:t>
    </w:r>
  </w:p>
  <w:p w14:paraId="227D93BC" w14:textId="1C78A65D" w:rsidR="00D42B96" w:rsidRDefault="00D42B9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E3FD3" w14:textId="77777777" w:rsidR="00695E8A" w:rsidRDefault="00695E8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E498D"/>
    <w:multiLevelType w:val="hybridMultilevel"/>
    <w:tmpl w:val="313632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C05C2"/>
    <w:multiLevelType w:val="hybridMultilevel"/>
    <w:tmpl w:val="4B42B4B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B0E83"/>
    <w:multiLevelType w:val="hybridMultilevel"/>
    <w:tmpl w:val="B4549E8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47D39"/>
    <w:multiLevelType w:val="hybridMultilevel"/>
    <w:tmpl w:val="CECE71E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9468B"/>
    <w:multiLevelType w:val="hybridMultilevel"/>
    <w:tmpl w:val="593E33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5421E"/>
    <w:multiLevelType w:val="hybridMultilevel"/>
    <w:tmpl w:val="90AE08E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4133A8"/>
    <w:multiLevelType w:val="hybridMultilevel"/>
    <w:tmpl w:val="6992721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F24"/>
    <w:rsid w:val="00010738"/>
    <w:rsid w:val="000111E0"/>
    <w:rsid w:val="00035E5A"/>
    <w:rsid w:val="00035F67"/>
    <w:rsid w:val="00036AF8"/>
    <w:rsid w:val="00040F9A"/>
    <w:rsid w:val="000431F5"/>
    <w:rsid w:val="00052E9D"/>
    <w:rsid w:val="000555D3"/>
    <w:rsid w:val="00064377"/>
    <w:rsid w:val="00066B62"/>
    <w:rsid w:val="0007536E"/>
    <w:rsid w:val="00095242"/>
    <w:rsid w:val="000A0638"/>
    <w:rsid w:val="000A26D6"/>
    <w:rsid w:val="000C19A7"/>
    <w:rsid w:val="000C5445"/>
    <w:rsid w:val="000C5EFC"/>
    <w:rsid w:val="000F5720"/>
    <w:rsid w:val="00106424"/>
    <w:rsid w:val="0011590E"/>
    <w:rsid w:val="00117BCC"/>
    <w:rsid w:val="00120D81"/>
    <w:rsid w:val="001231F1"/>
    <w:rsid w:val="00132CC1"/>
    <w:rsid w:val="00134B6E"/>
    <w:rsid w:val="00136B84"/>
    <w:rsid w:val="00145C56"/>
    <w:rsid w:val="0015032B"/>
    <w:rsid w:val="00171B1E"/>
    <w:rsid w:val="00171E74"/>
    <w:rsid w:val="001831A3"/>
    <w:rsid w:val="00194433"/>
    <w:rsid w:val="00195662"/>
    <w:rsid w:val="001A0628"/>
    <w:rsid w:val="001A35B8"/>
    <w:rsid w:val="001B282F"/>
    <w:rsid w:val="001D464B"/>
    <w:rsid w:val="001D7E6E"/>
    <w:rsid w:val="001E5743"/>
    <w:rsid w:val="001F6340"/>
    <w:rsid w:val="0020457F"/>
    <w:rsid w:val="002238FF"/>
    <w:rsid w:val="0024065D"/>
    <w:rsid w:val="00241472"/>
    <w:rsid w:val="0024210D"/>
    <w:rsid w:val="00246755"/>
    <w:rsid w:val="00247E8E"/>
    <w:rsid w:val="002538C9"/>
    <w:rsid w:val="002567A6"/>
    <w:rsid w:val="00263C2F"/>
    <w:rsid w:val="00273EF0"/>
    <w:rsid w:val="00286353"/>
    <w:rsid w:val="00287000"/>
    <w:rsid w:val="002939CB"/>
    <w:rsid w:val="002C05D4"/>
    <w:rsid w:val="002C31DD"/>
    <w:rsid w:val="002C34AB"/>
    <w:rsid w:val="002C60C7"/>
    <w:rsid w:val="002D5C7E"/>
    <w:rsid w:val="002D5CA5"/>
    <w:rsid w:val="002F3475"/>
    <w:rsid w:val="002F6736"/>
    <w:rsid w:val="0030012D"/>
    <w:rsid w:val="003031F4"/>
    <w:rsid w:val="00320B70"/>
    <w:rsid w:val="00333FA3"/>
    <w:rsid w:val="00366301"/>
    <w:rsid w:val="003A0C55"/>
    <w:rsid w:val="003B7000"/>
    <w:rsid w:val="003C5CE7"/>
    <w:rsid w:val="003D0638"/>
    <w:rsid w:val="003D4478"/>
    <w:rsid w:val="003D7486"/>
    <w:rsid w:val="003E0487"/>
    <w:rsid w:val="003E064D"/>
    <w:rsid w:val="003E2F04"/>
    <w:rsid w:val="003F0A33"/>
    <w:rsid w:val="003F53A8"/>
    <w:rsid w:val="003F5981"/>
    <w:rsid w:val="004061AB"/>
    <w:rsid w:val="00407601"/>
    <w:rsid w:val="0041337C"/>
    <w:rsid w:val="00413393"/>
    <w:rsid w:val="00414B33"/>
    <w:rsid w:val="0042747E"/>
    <w:rsid w:val="00427C4A"/>
    <w:rsid w:val="004508FB"/>
    <w:rsid w:val="004636AC"/>
    <w:rsid w:val="004805A0"/>
    <w:rsid w:val="004911EB"/>
    <w:rsid w:val="00492DCD"/>
    <w:rsid w:val="00497C86"/>
    <w:rsid w:val="004A06CA"/>
    <w:rsid w:val="004A2105"/>
    <w:rsid w:val="004A41B1"/>
    <w:rsid w:val="004A6B84"/>
    <w:rsid w:val="004A7E09"/>
    <w:rsid w:val="004B0E49"/>
    <w:rsid w:val="004B380C"/>
    <w:rsid w:val="004C436C"/>
    <w:rsid w:val="004C7CBC"/>
    <w:rsid w:val="004D69D3"/>
    <w:rsid w:val="004E0F8B"/>
    <w:rsid w:val="004E15F4"/>
    <w:rsid w:val="00501B84"/>
    <w:rsid w:val="005152F7"/>
    <w:rsid w:val="0052140E"/>
    <w:rsid w:val="00527217"/>
    <w:rsid w:val="00552821"/>
    <w:rsid w:val="00555BA0"/>
    <w:rsid w:val="00566697"/>
    <w:rsid w:val="00597E7A"/>
    <w:rsid w:val="005B03CE"/>
    <w:rsid w:val="005B5AA7"/>
    <w:rsid w:val="005C72EC"/>
    <w:rsid w:val="005D4F12"/>
    <w:rsid w:val="005E0104"/>
    <w:rsid w:val="005F731F"/>
    <w:rsid w:val="006046F7"/>
    <w:rsid w:val="00604930"/>
    <w:rsid w:val="00620E5E"/>
    <w:rsid w:val="006311BD"/>
    <w:rsid w:val="006401D5"/>
    <w:rsid w:val="006402F3"/>
    <w:rsid w:val="0066060C"/>
    <w:rsid w:val="00675A9E"/>
    <w:rsid w:val="00677D9D"/>
    <w:rsid w:val="0068219B"/>
    <w:rsid w:val="006852EC"/>
    <w:rsid w:val="006875E8"/>
    <w:rsid w:val="00695E8A"/>
    <w:rsid w:val="006A19E7"/>
    <w:rsid w:val="006A27A8"/>
    <w:rsid w:val="006A4E6C"/>
    <w:rsid w:val="006A7512"/>
    <w:rsid w:val="006A759C"/>
    <w:rsid w:val="006B7B14"/>
    <w:rsid w:val="006D7AEC"/>
    <w:rsid w:val="006F02BE"/>
    <w:rsid w:val="006F120C"/>
    <w:rsid w:val="006F5F05"/>
    <w:rsid w:val="00702EE0"/>
    <w:rsid w:val="007117E7"/>
    <w:rsid w:val="00712FF3"/>
    <w:rsid w:val="0072615D"/>
    <w:rsid w:val="00734E53"/>
    <w:rsid w:val="007373B2"/>
    <w:rsid w:val="00747008"/>
    <w:rsid w:val="007553CC"/>
    <w:rsid w:val="007620A5"/>
    <w:rsid w:val="0078360F"/>
    <w:rsid w:val="0078675B"/>
    <w:rsid w:val="0079183E"/>
    <w:rsid w:val="007A0221"/>
    <w:rsid w:val="007A6010"/>
    <w:rsid w:val="007A7760"/>
    <w:rsid w:val="007B70D2"/>
    <w:rsid w:val="007C43C7"/>
    <w:rsid w:val="007D2679"/>
    <w:rsid w:val="007D6100"/>
    <w:rsid w:val="007E5C10"/>
    <w:rsid w:val="007E7E05"/>
    <w:rsid w:val="007F5296"/>
    <w:rsid w:val="008156F7"/>
    <w:rsid w:val="0082697B"/>
    <w:rsid w:val="0083158A"/>
    <w:rsid w:val="008336D8"/>
    <w:rsid w:val="00853908"/>
    <w:rsid w:val="00854FA6"/>
    <w:rsid w:val="00855853"/>
    <w:rsid w:val="0085791B"/>
    <w:rsid w:val="008633D3"/>
    <w:rsid w:val="0087493E"/>
    <w:rsid w:val="00887ACD"/>
    <w:rsid w:val="00890414"/>
    <w:rsid w:val="008B526D"/>
    <w:rsid w:val="008C1C87"/>
    <w:rsid w:val="008C4A07"/>
    <w:rsid w:val="008C74F1"/>
    <w:rsid w:val="008D1041"/>
    <w:rsid w:val="008D7F43"/>
    <w:rsid w:val="008E1DBB"/>
    <w:rsid w:val="008E774C"/>
    <w:rsid w:val="008F3C9D"/>
    <w:rsid w:val="008F54E5"/>
    <w:rsid w:val="00910B57"/>
    <w:rsid w:val="009161EC"/>
    <w:rsid w:val="00922A2A"/>
    <w:rsid w:val="009237C1"/>
    <w:rsid w:val="00926BA5"/>
    <w:rsid w:val="00940EB2"/>
    <w:rsid w:val="009567A7"/>
    <w:rsid w:val="00960DD8"/>
    <w:rsid w:val="009610C2"/>
    <w:rsid w:val="00962F38"/>
    <w:rsid w:val="009658EC"/>
    <w:rsid w:val="00991936"/>
    <w:rsid w:val="00991D41"/>
    <w:rsid w:val="009A2781"/>
    <w:rsid w:val="009B26A7"/>
    <w:rsid w:val="009B32CF"/>
    <w:rsid w:val="009C1AB0"/>
    <w:rsid w:val="009C456E"/>
    <w:rsid w:val="009D45AB"/>
    <w:rsid w:val="009D45DA"/>
    <w:rsid w:val="009D528C"/>
    <w:rsid w:val="009D5DCF"/>
    <w:rsid w:val="009F28F0"/>
    <w:rsid w:val="009F64BF"/>
    <w:rsid w:val="00A00E88"/>
    <w:rsid w:val="00A11E9A"/>
    <w:rsid w:val="00A220C5"/>
    <w:rsid w:val="00A2339F"/>
    <w:rsid w:val="00A25283"/>
    <w:rsid w:val="00A256BE"/>
    <w:rsid w:val="00A307BB"/>
    <w:rsid w:val="00A37076"/>
    <w:rsid w:val="00A407F2"/>
    <w:rsid w:val="00A67A84"/>
    <w:rsid w:val="00A83618"/>
    <w:rsid w:val="00AA2314"/>
    <w:rsid w:val="00AA5754"/>
    <w:rsid w:val="00AB0871"/>
    <w:rsid w:val="00AB5D4D"/>
    <w:rsid w:val="00AC4941"/>
    <w:rsid w:val="00AD3DFE"/>
    <w:rsid w:val="00AD4519"/>
    <w:rsid w:val="00AE3D84"/>
    <w:rsid w:val="00AF6AD7"/>
    <w:rsid w:val="00B24AA5"/>
    <w:rsid w:val="00B254F5"/>
    <w:rsid w:val="00B271B8"/>
    <w:rsid w:val="00B34053"/>
    <w:rsid w:val="00B403DC"/>
    <w:rsid w:val="00B66AF2"/>
    <w:rsid w:val="00B75F0C"/>
    <w:rsid w:val="00B76809"/>
    <w:rsid w:val="00B81BD9"/>
    <w:rsid w:val="00B853C4"/>
    <w:rsid w:val="00B94E4C"/>
    <w:rsid w:val="00BA293B"/>
    <w:rsid w:val="00BB23E0"/>
    <w:rsid w:val="00BB360E"/>
    <w:rsid w:val="00BB4AF3"/>
    <w:rsid w:val="00BC789B"/>
    <w:rsid w:val="00BD0DA6"/>
    <w:rsid w:val="00BE7DF0"/>
    <w:rsid w:val="00C012EB"/>
    <w:rsid w:val="00C0204C"/>
    <w:rsid w:val="00C06989"/>
    <w:rsid w:val="00C1192F"/>
    <w:rsid w:val="00C32E57"/>
    <w:rsid w:val="00C3402C"/>
    <w:rsid w:val="00C504A2"/>
    <w:rsid w:val="00C61A83"/>
    <w:rsid w:val="00C7506F"/>
    <w:rsid w:val="00C760FD"/>
    <w:rsid w:val="00CA5CCD"/>
    <w:rsid w:val="00CB4E4B"/>
    <w:rsid w:val="00CC79B4"/>
    <w:rsid w:val="00CE49F6"/>
    <w:rsid w:val="00D06AFB"/>
    <w:rsid w:val="00D12060"/>
    <w:rsid w:val="00D40DE4"/>
    <w:rsid w:val="00D42B96"/>
    <w:rsid w:val="00D4411A"/>
    <w:rsid w:val="00D445D4"/>
    <w:rsid w:val="00D44C15"/>
    <w:rsid w:val="00D51CA4"/>
    <w:rsid w:val="00D56000"/>
    <w:rsid w:val="00D563F8"/>
    <w:rsid w:val="00D56DA1"/>
    <w:rsid w:val="00D6537B"/>
    <w:rsid w:val="00D653FC"/>
    <w:rsid w:val="00D76F24"/>
    <w:rsid w:val="00DC377B"/>
    <w:rsid w:val="00DC42C4"/>
    <w:rsid w:val="00DC5203"/>
    <w:rsid w:val="00DD3597"/>
    <w:rsid w:val="00DD3688"/>
    <w:rsid w:val="00DE1906"/>
    <w:rsid w:val="00DF5B85"/>
    <w:rsid w:val="00E078EB"/>
    <w:rsid w:val="00E13881"/>
    <w:rsid w:val="00E234FA"/>
    <w:rsid w:val="00E25787"/>
    <w:rsid w:val="00E40603"/>
    <w:rsid w:val="00E66524"/>
    <w:rsid w:val="00E85A37"/>
    <w:rsid w:val="00EA43D3"/>
    <w:rsid w:val="00EB2427"/>
    <w:rsid w:val="00EF7A7B"/>
    <w:rsid w:val="00F06FBB"/>
    <w:rsid w:val="00F078E6"/>
    <w:rsid w:val="00F1153A"/>
    <w:rsid w:val="00F20803"/>
    <w:rsid w:val="00F20B42"/>
    <w:rsid w:val="00F25594"/>
    <w:rsid w:val="00F26C2E"/>
    <w:rsid w:val="00F31A77"/>
    <w:rsid w:val="00F33DAC"/>
    <w:rsid w:val="00F44CA2"/>
    <w:rsid w:val="00F5119C"/>
    <w:rsid w:val="00F52215"/>
    <w:rsid w:val="00F52BF7"/>
    <w:rsid w:val="00F62743"/>
    <w:rsid w:val="00F6682D"/>
    <w:rsid w:val="00F80009"/>
    <w:rsid w:val="00F81285"/>
    <w:rsid w:val="00F834F7"/>
    <w:rsid w:val="00F95B9C"/>
    <w:rsid w:val="00FA67AC"/>
    <w:rsid w:val="00FB0B81"/>
    <w:rsid w:val="00FC412E"/>
    <w:rsid w:val="00FC534B"/>
    <w:rsid w:val="00FD4D32"/>
    <w:rsid w:val="00FD658E"/>
    <w:rsid w:val="00FE1DD8"/>
    <w:rsid w:val="00FF61B4"/>
    <w:rsid w:val="4E9B420F"/>
    <w:rsid w:val="5E70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077104A"/>
  <w15:docId w15:val="{97108280-702D-4949-AC0A-6C0AC6A8A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fr-FR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B84"/>
  </w:style>
  <w:style w:type="paragraph" w:styleId="Titre1">
    <w:name w:val="heading 1"/>
    <w:basedOn w:val="Normal"/>
    <w:next w:val="Normal"/>
    <w:link w:val="Titre1Car"/>
    <w:uiPriority w:val="9"/>
    <w:qFormat/>
    <w:rsid w:val="004A6B84"/>
    <w:pPr>
      <w:pBdr>
        <w:top w:val="single" w:sz="24" w:space="0" w:color="B71E42" w:themeColor="accent1"/>
        <w:left w:val="single" w:sz="24" w:space="0" w:color="B71E42" w:themeColor="accent1"/>
        <w:bottom w:val="single" w:sz="24" w:space="0" w:color="B71E42" w:themeColor="accent1"/>
        <w:right w:val="single" w:sz="24" w:space="0" w:color="B71E42" w:themeColor="accent1"/>
      </w:pBdr>
      <w:shd w:val="clear" w:color="auto" w:fill="B71E4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A6B84"/>
    <w:pPr>
      <w:pBdr>
        <w:top w:val="single" w:sz="24" w:space="0" w:color="F6CBD5" w:themeColor="accent1" w:themeTint="33"/>
        <w:left w:val="single" w:sz="24" w:space="0" w:color="F6CBD5" w:themeColor="accent1" w:themeTint="33"/>
        <w:bottom w:val="single" w:sz="24" w:space="0" w:color="F6CBD5" w:themeColor="accent1" w:themeTint="33"/>
        <w:right w:val="single" w:sz="24" w:space="0" w:color="F6CBD5" w:themeColor="accent1" w:themeTint="33"/>
      </w:pBdr>
      <w:shd w:val="clear" w:color="auto" w:fill="F6CBD5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A6B84"/>
    <w:pPr>
      <w:pBdr>
        <w:top w:val="single" w:sz="6" w:space="2" w:color="B71E42" w:themeColor="accent1"/>
      </w:pBdr>
      <w:spacing w:before="300" w:after="0"/>
      <w:outlineLvl w:val="2"/>
    </w:pPr>
    <w:rPr>
      <w:caps/>
      <w:color w:val="5B0F20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A6B84"/>
    <w:pPr>
      <w:pBdr>
        <w:top w:val="dotted" w:sz="6" w:space="2" w:color="B71E42" w:themeColor="accent1"/>
      </w:pBdr>
      <w:spacing w:before="200" w:after="0"/>
      <w:outlineLvl w:val="3"/>
    </w:pPr>
    <w:rPr>
      <w:caps/>
      <w:color w:val="881631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A6B84"/>
    <w:pPr>
      <w:pBdr>
        <w:bottom w:val="single" w:sz="6" w:space="1" w:color="B71E42" w:themeColor="accent1"/>
      </w:pBdr>
      <w:spacing w:before="200" w:after="0"/>
      <w:outlineLvl w:val="4"/>
    </w:pPr>
    <w:rPr>
      <w:caps/>
      <w:color w:val="881631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A6B84"/>
    <w:pPr>
      <w:pBdr>
        <w:bottom w:val="dotted" w:sz="6" w:space="1" w:color="B71E42" w:themeColor="accent1"/>
      </w:pBdr>
      <w:spacing w:before="200" w:after="0"/>
      <w:outlineLvl w:val="5"/>
    </w:pPr>
    <w:rPr>
      <w:caps/>
      <w:color w:val="881631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A6B84"/>
    <w:pPr>
      <w:spacing w:before="200" w:after="0"/>
      <w:outlineLvl w:val="6"/>
    </w:pPr>
    <w:rPr>
      <w:caps/>
      <w:color w:val="881631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A6B8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A6B8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rPr>
      <w:color w:val="0000FF"/>
      <w:u w:val="single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CarCarCarCar">
    <w:name w:val="Car Car Car Car"/>
    <w:basedOn w:val="Normal"/>
    <w:pPr>
      <w:spacing w:after="160" w:line="240" w:lineRule="exact"/>
    </w:pPr>
    <w:rPr>
      <w:rFonts w:ascii="Tahoma" w:hAnsi="Tahoma"/>
      <w:lang w:val="en-US" w:eastAsia="en-US"/>
    </w:rPr>
  </w:style>
  <w:style w:type="paragraph" w:styleId="Prform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rougetitre">
    <w:name w:val="rougetitre"/>
    <w:basedOn w:val="Policepardfaut"/>
  </w:style>
  <w:style w:type="paragraph" w:styleId="NormalWeb">
    <w:name w:val="Normal (Web)"/>
    <w:basedOn w:val="Normal"/>
    <w:uiPriority w:val="99"/>
    <w:pPr>
      <w:spacing w:beforeAutospacing="1" w:after="100" w:afterAutospacing="1"/>
    </w:pPr>
  </w:style>
  <w:style w:type="paragraph" w:styleId="Textebrut">
    <w:name w:val="Plain Text"/>
    <w:basedOn w:val="Normal"/>
    <w:pPr>
      <w:spacing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5152F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00E8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0E88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4A6B84"/>
    <w:rPr>
      <w:caps/>
      <w:color w:val="FFFFFF" w:themeColor="background1"/>
      <w:spacing w:val="15"/>
      <w:sz w:val="22"/>
      <w:szCs w:val="22"/>
      <w:shd w:val="clear" w:color="auto" w:fill="B71E42" w:themeFill="accent1"/>
    </w:rPr>
  </w:style>
  <w:style w:type="table" w:styleId="Grilledutableau">
    <w:name w:val="Table Grid"/>
    <w:basedOn w:val="TableauNormal"/>
    <w:uiPriority w:val="59"/>
    <w:rsid w:val="002F3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7A02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A0221"/>
  </w:style>
  <w:style w:type="character" w:customStyle="1" w:styleId="CommentaireCar">
    <w:name w:val="Commentaire Car"/>
    <w:basedOn w:val="Policepardfaut"/>
    <w:link w:val="Commentaire"/>
    <w:uiPriority w:val="99"/>
    <w:semiHidden/>
    <w:rsid w:val="007A0221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A02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A0221"/>
    <w:rPr>
      <w:b/>
      <w:bCs/>
    </w:rPr>
  </w:style>
  <w:style w:type="character" w:customStyle="1" w:styleId="PieddepageCar">
    <w:name w:val="Pied de page Car"/>
    <w:basedOn w:val="Policepardfaut"/>
    <w:link w:val="Pieddepage"/>
    <w:uiPriority w:val="99"/>
    <w:rsid w:val="00D42B96"/>
    <w:rPr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semiHidden/>
    <w:rsid w:val="004A6B84"/>
    <w:rPr>
      <w:caps/>
      <w:spacing w:val="15"/>
      <w:shd w:val="clear" w:color="auto" w:fill="F6CBD5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semiHidden/>
    <w:rsid w:val="004A6B84"/>
    <w:rPr>
      <w:caps/>
      <w:color w:val="5B0F20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4A6B84"/>
    <w:rPr>
      <w:caps/>
      <w:color w:val="88163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4A6B84"/>
    <w:rPr>
      <w:caps/>
      <w:color w:val="88163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4A6B84"/>
    <w:rPr>
      <w:caps/>
      <w:color w:val="88163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4A6B84"/>
    <w:rPr>
      <w:caps/>
      <w:color w:val="88163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4A6B84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4A6B84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A6B84"/>
    <w:rPr>
      <w:b/>
      <w:bCs/>
      <w:color w:val="881631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4A6B84"/>
    <w:pPr>
      <w:spacing w:before="0" w:after="0"/>
    </w:pPr>
    <w:rPr>
      <w:rFonts w:asciiTheme="majorHAnsi" w:eastAsiaTheme="majorEastAsia" w:hAnsiTheme="majorHAnsi" w:cstheme="majorBidi"/>
      <w:caps/>
      <w:color w:val="B71E42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A6B84"/>
    <w:rPr>
      <w:rFonts w:asciiTheme="majorHAnsi" w:eastAsiaTheme="majorEastAsia" w:hAnsiTheme="majorHAnsi" w:cstheme="majorBidi"/>
      <w:caps/>
      <w:color w:val="B71E42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A6B8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4A6B84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4A6B84"/>
    <w:rPr>
      <w:b/>
      <w:bCs/>
    </w:rPr>
  </w:style>
  <w:style w:type="character" w:styleId="Accentuation">
    <w:name w:val="Emphasis"/>
    <w:uiPriority w:val="20"/>
    <w:qFormat/>
    <w:rsid w:val="004A6B84"/>
    <w:rPr>
      <w:caps/>
      <w:color w:val="5B0F20" w:themeColor="accent1" w:themeShade="7F"/>
      <w:spacing w:val="5"/>
    </w:rPr>
  </w:style>
  <w:style w:type="paragraph" w:styleId="Sansinterligne">
    <w:name w:val="No Spacing"/>
    <w:uiPriority w:val="1"/>
    <w:qFormat/>
    <w:rsid w:val="004A6B84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4A6B84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4A6B84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A6B84"/>
    <w:pPr>
      <w:spacing w:before="240" w:after="240" w:line="240" w:lineRule="auto"/>
      <w:ind w:left="1080" w:right="1080"/>
      <w:jc w:val="center"/>
    </w:pPr>
    <w:rPr>
      <w:color w:val="B71E42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A6B84"/>
    <w:rPr>
      <w:color w:val="B71E42" w:themeColor="accent1"/>
      <w:sz w:val="24"/>
      <w:szCs w:val="24"/>
    </w:rPr>
  </w:style>
  <w:style w:type="character" w:styleId="Accentuationlgre">
    <w:name w:val="Subtle Emphasis"/>
    <w:uiPriority w:val="19"/>
    <w:qFormat/>
    <w:rsid w:val="004A6B84"/>
    <w:rPr>
      <w:i/>
      <w:iCs/>
      <w:color w:val="5B0F20" w:themeColor="accent1" w:themeShade="7F"/>
    </w:rPr>
  </w:style>
  <w:style w:type="character" w:styleId="Accentuationintense">
    <w:name w:val="Intense Emphasis"/>
    <w:uiPriority w:val="21"/>
    <w:qFormat/>
    <w:rsid w:val="004A6B84"/>
    <w:rPr>
      <w:b/>
      <w:bCs/>
      <w:caps/>
      <w:color w:val="5B0F20" w:themeColor="accent1" w:themeShade="7F"/>
      <w:spacing w:val="10"/>
    </w:rPr>
  </w:style>
  <w:style w:type="character" w:styleId="Rfrencelgre">
    <w:name w:val="Subtle Reference"/>
    <w:uiPriority w:val="31"/>
    <w:qFormat/>
    <w:rsid w:val="004A6B84"/>
    <w:rPr>
      <w:b/>
      <w:bCs/>
      <w:color w:val="B71E42" w:themeColor="accent1"/>
    </w:rPr>
  </w:style>
  <w:style w:type="character" w:styleId="Rfrenceintense">
    <w:name w:val="Intense Reference"/>
    <w:uiPriority w:val="32"/>
    <w:qFormat/>
    <w:rsid w:val="004A6B84"/>
    <w:rPr>
      <w:b/>
      <w:bCs/>
      <w:i/>
      <w:iCs/>
      <w:caps/>
      <w:color w:val="B71E42" w:themeColor="accent1"/>
    </w:rPr>
  </w:style>
  <w:style w:type="character" w:styleId="Titredulivre">
    <w:name w:val="Book Title"/>
    <w:uiPriority w:val="33"/>
    <w:qFormat/>
    <w:rsid w:val="004A6B84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A6B84"/>
    <w:pPr>
      <w:outlineLvl w:val="9"/>
    </w:pPr>
  </w:style>
  <w:style w:type="character" w:styleId="Mentionnonrsolue">
    <w:name w:val="Unresolved Mention"/>
    <w:basedOn w:val="Policepardfaut"/>
    <w:uiPriority w:val="99"/>
    <w:semiHidden/>
    <w:unhideWhenUsed/>
    <w:rsid w:val="004A6B84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85791B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76vdur.INSTITUTION\AppData\Roaming\Microsoft\Templates\modele-courrier-avma.dotx" TargetMode="External"/></Relationships>
</file>

<file path=word/theme/theme1.xml><?xml version="1.0" encoding="utf-8"?>
<a:theme xmlns:a="http://schemas.openxmlformats.org/drawingml/2006/main" name="Galerie">
  <a:themeElements>
    <a:clrScheme name="Galerie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Galerie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alerie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43000" r="43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2312C-9160-4679-AC13-9A0A37CF4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modele-courrier-avma</Template>
  <TotalTime>3</TotalTime>
  <Pages>9</Pages>
  <Words>1220</Words>
  <Characters>9755</Characters>
  <Application>Microsoft Office Word</Application>
  <DocSecurity>0</DocSecurity>
  <Lines>81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GETIMA</Company>
  <LinksUpToDate>false</LinksUpToDate>
  <CharactersWithSpaces>10954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Jérome DURAND</dc:creator>
  <cp:lastModifiedBy>Aude Krener</cp:lastModifiedBy>
  <cp:revision>2</cp:revision>
  <cp:lastPrinted>2017-07-21T12:01:00Z</cp:lastPrinted>
  <dcterms:created xsi:type="dcterms:W3CDTF">2026-06-09T15:35:00Z</dcterms:created>
  <dcterms:modified xsi:type="dcterms:W3CDTF">2026-06-09T15:35:00Z</dcterms:modified>
</cp:coreProperties>
</file>