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88C60" w14:textId="5AF97C1A" w:rsidR="00413393" w:rsidRDefault="000F5720" w:rsidP="00413393">
      <w:pPr>
        <w:rPr>
          <w:rFonts w:cstheme="minorHAnsi"/>
          <w:bCs/>
          <w:color w:val="080131"/>
          <w:sz w:val="48"/>
          <w:szCs w:val="48"/>
        </w:rPr>
      </w:pPr>
      <w:r w:rsidRPr="003E064D">
        <w:rPr>
          <w:rFonts w:cstheme="minorHAnsi"/>
          <w:bCs/>
          <w:noProof/>
          <w:color w:val="080131"/>
          <w:sz w:val="48"/>
          <w:szCs w:val="48"/>
        </w:rPr>
        <w:drawing>
          <wp:anchor distT="0" distB="0" distL="114300" distR="114300" simplePos="0" relativeHeight="251668480" behindDoc="0" locked="0" layoutInCell="1" allowOverlap="1" wp14:anchorId="56719DA8" wp14:editId="7FE5451E">
            <wp:simplePos x="0" y="0"/>
            <wp:positionH relativeFrom="column">
              <wp:posOffset>-628166</wp:posOffset>
            </wp:positionH>
            <wp:positionV relativeFrom="paragraph">
              <wp:posOffset>-344593</wp:posOffset>
            </wp:positionV>
            <wp:extent cx="873760" cy="905376"/>
            <wp:effectExtent l="0" t="0" r="2540" b="9525"/>
            <wp:wrapNone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vma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760" cy="905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64D">
        <w:rPr>
          <w:rFonts w:cstheme="minorHAnsi"/>
          <w:bCs/>
          <w:noProof/>
          <w:color w:val="080131"/>
          <w:sz w:val="48"/>
          <w:szCs w:val="48"/>
          <w:highlight w:val="yellow"/>
        </w:rPr>
        <w:drawing>
          <wp:anchor distT="0" distB="0" distL="114300" distR="114300" simplePos="0" relativeHeight="251670528" behindDoc="0" locked="0" layoutInCell="1" allowOverlap="1" wp14:anchorId="22F10A55" wp14:editId="6BD0F143">
            <wp:simplePos x="0" y="0"/>
            <wp:positionH relativeFrom="column">
              <wp:posOffset>430742</wp:posOffset>
            </wp:positionH>
            <wp:positionV relativeFrom="paragraph">
              <wp:posOffset>-205317</wp:posOffset>
            </wp:positionV>
            <wp:extent cx="1242060" cy="601345"/>
            <wp:effectExtent l="0" t="0" r="0" b="8255"/>
            <wp:wrapNone/>
            <wp:docPr id="17" name="Image 17" descr="LOGO-AG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AGRIC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64D">
        <w:rPr>
          <w:rFonts w:cstheme="minorHAnsi"/>
          <w:bCs/>
          <w:noProof/>
          <w:color w:val="080131"/>
          <w:sz w:val="48"/>
          <w:szCs w:val="48"/>
        </w:rPr>
        <w:drawing>
          <wp:anchor distT="0" distB="0" distL="114300" distR="114300" simplePos="0" relativeHeight="251669504" behindDoc="0" locked="0" layoutInCell="1" allowOverlap="1" wp14:anchorId="03F3822A" wp14:editId="2F3CFD96">
            <wp:simplePos x="0" y="0"/>
            <wp:positionH relativeFrom="column">
              <wp:posOffset>1658620</wp:posOffset>
            </wp:positionH>
            <wp:positionV relativeFrom="paragraph">
              <wp:posOffset>-217594</wp:posOffset>
            </wp:positionV>
            <wp:extent cx="1043305" cy="601345"/>
            <wp:effectExtent l="0" t="0" r="4445" b="8255"/>
            <wp:wrapNone/>
            <wp:docPr id="2" name="Image 2" descr="ANCV_logo_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CV_logo_20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60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64D">
        <w:rPr>
          <w:rFonts w:cstheme="minorHAnsi"/>
          <w:bCs/>
          <w:noProof/>
          <w:color w:val="080131"/>
          <w:sz w:val="48"/>
          <w:szCs w:val="48"/>
        </w:rPr>
        <w:drawing>
          <wp:anchor distT="0" distB="0" distL="114300" distR="114300" simplePos="0" relativeHeight="251671552" behindDoc="0" locked="0" layoutInCell="1" allowOverlap="1" wp14:anchorId="15726986" wp14:editId="5ECF864D">
            <wp:simplePos x="0" y="0"/>
            <wp:positionH relativeFrom="column">
              <wp:posOffset>2690072</wp:posOffset>
            </wp:positionH>
            <wp:positionV relativeFrom="paragraph">
              <wp:posOffset>-311997</wp:posOffset>
            </wp:positionV>
            <wp:extent cx="1528656" cy="965200"/>
            <wp:effectExtent l="0" t="0" r="0" b="6350"/>
            <wp:wrapNone/>
            <wp:docPr id="18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0371" cy="9662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64D">
        <w:rPr>
          <w:rFonts w:cstheme="minorHAnsi"/>
          <w:bCs/>
          <w:noProof/>
          <w:color w:val="080131"/>
          <w:sz w:val="48"/>
          <w:szCs w:val="48"/>
        </w:rPr>
        <w:drawing>
          <wp:anchor distT="0" distB="0" distL="114300" distR="114300" simplePos="0" relativeHeight="251672576" behindDoc="0" locked="0" layoutInCell="1" allowOverlap="1" wp14:anchorId="0F2E77B2" wp14:editId="4848084A">
            <wp:simplePos x="0" y="0"/>
            <wp:positionH relativeFrom="column">
              <wp:posOffset>4186132</wp:posOffset>
            </wp:positionH>
            <wp:positionV relativeFrom="paragraph">
              <wp:posOffset>-123190</wp:posOffset>
            </wp:positionV>
            <wp:extent cx="998220" cy="444500"/>
            <wp:effectExtent l="0" t="0" r="0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_MFR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64D">
        <w:rPr>
          <w:rFonts w:cstheme="minorHAnsi"/>
          <w:bCs/>
          <w:noProof/>
          <w:color w:val="080131"/>
          <w:sz w:val="48"/>
          <w:szCs w:val="48"/>
        </w:rPr>
        <w:drawing>
          <wp:anchor distT="0" distB="0" distL="114300" distR="114300" simplePos="0" relativeHeight="251666432" behindDoc="0" locked="0" layoutInCell="1" allowOverlap="1" wp14:anchorId="04A30F17" wp14:editId="524315EA">
            <wp:simplePos x="0" y="0"/>
            <wp:positionH relativeFrom="column">
              <wp:posOffset>5330190</wp:posOffset>
            </wp:positionH>
            <wp:positionV relativeFrom="paragraph">
              <wp:posOffset>-139065</wp:posOffset>
            </wp:positionV>
            <wp:extent cx="1385570" cy="443230"/>
            <wp:effectExtent l="0" t="0" r="5080" b="0"/>
            <wp:wrapNone/>
            <wp:docPr id="14" name="Image 14" descr="logo-mar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-marp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5570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393">
        <w:rPr>
          <w:rFonts w:cstheme="minorHAnsi"/>
          <w:bCs/>
          <w:color w:val="080131"/>
          <w:sz w:val="48"/>
          <w:szCs w:val="48"/>
        </w:rPr>
        <w:tab/>
      </w:r>
      <w:r w:rsidR="00413393">
        <w:rPr>
          <w:rFonts w:cstheme="minorHAnsi"/>
          <w:bCs/>
          <w:color w:val="080131"/>
          <w:sz w:val="48"/>
          <w:szCs w:val="48"/>
        </w:rPr>
        <w:tab/>
      </w:r>
      <w:r w:rsidR="00413393">
        <w:rPr>
          <w:rFonts w:cstheme="minorHAnsi"/>
          <w:bCs/>
          <w:color w:val="080131"/>
          <w:sz w:val="48"/>
          <w:szCs w:val="48"/>
        </w:rPr>
        <w:tab/>
      </w:r>
      <w:r w:rsidR="00413393">
        <w:rPr>
          <w:rFonts w:cstheme="minorHAnsi"/>
          <w:bCs/>
          <w:color w:val="080131"/>
          <w:sz w:val="48"/>
          <w:szCs w:val="48"/>
        </w:rPr>
        <w:tab/>
      </w:r>
      <w:r w:rsidR="00413393">
        <w:rPr>
          <w:rFonts w:cstheme="minorHAnsi"/>
          <w:bCs/>
          <w:color w:val="080131"/>
          <w:sz w:val="48"/>
          <w:szCs w:val="48"/>
        </w:rPr>
        <w:tab/>
      </w:r>
      <w:r w:rsidR="00413393">
        <w:rPr>
          <w:rFonts w:cstheme="minorHAnsi"/>
          <w:bCs/>
          <w:color w:val="080131"/>
          <w:sz w:val="48"/>
          <w:szCs w:val="48"/>
        </w:rPr>
        <w:tab/>
      </w:r>
    </w:p>
    <w:p w14:paraId="7072A3FB" w14:textId="47E45706" w:rsidR="003E064D" w:rsidRPr="000F5720" w:rsidRDefault="003E064D" w:rsidP="004A6B84">
      <w:pPr>
        <w:pStyle w:val="Titre"/>
        <w:jc w:val="center"/>
        <w:rPr>
          <w:sz w:val="16"/>
          <w:szCs w:val="16"/>
        </w:rPr>
      </w:pPr>
    </w:p>
    <w:p w14:paraId="20BD9022" w14:textId="77777777" w:rsidR="00171B1E" w:rsidRDefault="00171B1E" w:rsidP="004A6B84">
      <w:pPr>
        <w:pStyle w:val="Titre"/>
        <w:jc w:val="center"/>
      </w:pPr>
    </w:p>
    <w:p w14:paraId="2E6C945C" w14:textId="77777777" w:rsidR="00171B1E" w:rsidRDefault="00171B1E" w:rsidP="004A6B84">
      <w:pPr>
        <w:pStyle w:val="Titre"/>
        <w:jc w:val="center"/>
      </w:pPr>
    </w:p>
    <w:p w14:paraId="6E2461E9" w14:textId="65D8950A" w:rsidR="00171B1E" w:rsidRDefault="00171B1E" w:rsidP="004A6B84">
      <w:pPr>
        <w:pStyle w:val="Titre"/>
        <w:jc w:val="center"/>
      </w:pPr>
    </w:p>
    <w:p w14:paraId="40DA8629" w14:textId="1A59B175" w:rsidR="00171B1E" w:rsidRDefault="00171B1E" w:rsidP="00171B1E"/>
    <w:p w14:paraId="7DF991D1" w14:textId="77777777" w:rsidR="00171B1E" w:rsidRPr="00171B1E" w:rsidRDefault="00171B1E" w:rsidP="00171B1E"/>
    <w:p w14:paraId="49A76DCF" w14:textId="77777777" w:rsidR="00171B1E" w:rsidRDefault="00171B1E" w:rsidP="004A6B84">
      <w:pPr>
        <w:pStyle w:val="Titre"/>
        <w:jc w:val="center"/>
      </w:pPr>
    </w:p>
    <w:p w14:paraId="3F7ECF62" w14:textId="77777777" w:rsidR="00171B1E" w:rsidRDefault="00171B1E" w:rsidP="004A6B84">
      <w:pPr>
        <w:pStyle w:val="Titre"/>
        <w:jc w:val="center"/>
      </w:pPr>
    </w:p>
    <w:p w14:paraId="350E2707" w14:textId="6DBE1288" w:rsidR="00FC534B" w:rsidRPr="00BD0DA6" w:rsidRDefault="00981F1B" w:rsidP="004A6B84">
      <w:pPr>
        <w:pStyle w:val="Titre"/>
        <w:jc w:val="center"/>
        <w:rPr>
          <w:rFonts w:ascii="Arial" w:hAnsi="Arial" w:cs="Arial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t>Fiche</w:t>
      </w:r>
      <w:r w:rsidR="00FC534B" w:rsidRPr="00BD0DA6">
        <w:t xml:space="preserve"> de candidature</w:t>
      </w:r>
    </w:p>
    <w:p w14:paraId="3E5BEF7F" w14:textId="67130942" w:rsidR="00171B1E" w:rsidRDefault="00FC534B" w:rsidP="00171B1E">
      <w:pPr>
        <w:pStyle w:val="Titre"/>
        <w:spacing w:line="360" w:lineRule="auto"/>
        <w:jc w:val="center"/>
      </w:pPr>
      <w:r w:rsidRPr="00BD0DA6">
        <w:rPr>
          <w:b/>
        </w:rPr>
        <w:t>Part’âge 20</w:t>
      </w:r>
      <w:r w:rsidR="00B81BD9">
        <w:rPr>
          <w:b/>
        </w:rPr>
        <w:t>2</w:t>
      </w:r>
      <w:r w:rsidR="00B32007">
        <w:rPr>
          <w:b/>
        </w:rPr>
        <w:t>6</w:t>
      </w:r>
      <w:r w:rsidR="001D464B">
        <w:rPr>
          <w:b/>
        </w:rPr>
        <w:t>-202</w:t>
      </w:r>
      <w:r w:rsidR="00B32007">
        <w:rPr>
          <w:b/>
        </w:rPr>
        <w:t>7</w:t>
      </w:r>
    </w:p>
    <w:p w14:paraId="57CEAC7E" w14:textId="6A5C0798" w:rsidR="00171B1E" w:rsidRDefault="00171B1E" w:rsidP="00171B1E"/>
    <w:p w14:paraId="679C380B" w14:textId="6F1EF86D" w:rsidR="00171B1E" w:rsidRDefault="00171B1E" w:rsidP="00171B1E"/>
    <w:p w14:paraId="122D6629" w14:textId="72B4F068" w:rsidR="00171B1E" w:rsidRDefault="00171B1E" w:rsidP="00171B1E"/>
    <w:p w14:paraId="2277CADB" w14:textId="68ADFDCF" w:rsidR="00171B1E" w:rsidRDefault="00171B1E" w:rsidP="00171B1E"/>
    <w:p w14:paraId="75EEEEA0" w14:textId="6A4556B3" w:rsidR="00171B1E" w:rsidRDefault="00171B1E" w:rsidP="00171B1E"/>
    <w:p w14:paraId="011C047F" w14:textId="2AE52C18" w:rsidR="00171B1E" w:rsidRDefault="00171B1E" w:rsidP="00171B1E"/>
    <w:p w14:paraId="34D951CA" w14:textId="102372C9" w:rsidR="00171B1E" w:rsidRDefault="00171B1E" w:rsidP="00171B1E"/>
    <w:p w14:paraId="3AF75449" w14:textId="3D694CC0" w:rsidR="00171B1E" w:rsidRDefault="00171B1E" w:rsidP="00171B1E"/>
    <w:p w14:paraId="763BB217" w14:textId="77777777" w:rsidR="00171B1E" w:rsidRDefault="00171B1E" w:rsidP="00171B1E"/>
    <w:p w14:paraId="059D147D" w14:textId="7627A4CC" w:rsidR="00171B1E" w:rsidRDefault="00171B1E" w:rsidP="00171B1E"/>
    <w:p w14:paraId="73E1852D" w14:textId="70C893FC" w:rsidR="009C456E" w:rsidRPr="00F25594" w:rsidRDefault="00B34053" w:rsidP="004202E4">
      <w:pPr>
        <w:pStyle w:val="Pieddepage"/>
        <w:spacing w:before="0" w:after="0"/>
        <w:rPr>
          <w:rStyle w:val="Rfrencelgre"/>
          <w:b w:val="0"/>
          <w:bCs w:val="0"/>
          <w:color w:val="auto"/>
          <w:sz w:val="22"/>
          <w:szCs w:val="22"/>
          <w:u w:val="single"/>
        </w:rPr>
      </w:pPr>
      <w:r w:rsidRPr="00407601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Merci de </w:t>
      </w:r>
      <w:r w:rsidR="00273EF0" w:rsidRPr="00407601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retourner </w:t>
      </w:r>
      <w:r w:rsidRPr="00407601">
        <w:rPr>
          <w:rFonts w:asciiTheme="majorHAnsi" w:hAnsiTheme="majorHAnsi" w:cstheme="minorHAnsi"/>
          <w:b/>
          <w:bCs/>
          <w:color w:val="080131"/>
          <w:sz w:val="22"/>
          <w:szCs w:val="22"/>
        </w:rPr>
        <w:t>ce</w:t>
      </w:r>
      <w:r w:rsidR="00501B84" w:rsidRPr="00407601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 dossier </w:t>
      </w:r>
      <w:r w:rsidR="00D76F24" w:rsidRPr="00407601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de </w:t>
      </w:r>
      <w:r w:rsidR="009D45DA" w:rsidRPr="00407601">
        <w:rPr>
          <w:rFonts w:asciiTheme="majorHAnsi" w:hAnsiTheme="majorHAnsi" w:cstheme="minorHAnsi"/>
          <w:b/>
          <w:bCs/>
          <w:color w:val="080131"/>
          <w:sz w:val="22"/>
          <w:szCs w:val="22"/>
        </w:rPr>
        <w:t>candidature</w:t>
      </w:r>
      <w:r w:rsidR="004A6B84" w:rsidRPr="00407601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 complété</w:t>
      </w:r>
      <w:r w:rsidR="00702EE0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 et signé</w:t>
      </w:r>
      <w:r w:rsidR="006761D3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 par l’ensemble des parties</w:t>
      </w:r>
      <w:r w:rsidR="004A6B84" w:rsidRPr="00407601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 </w:t>
      </w:r>
      <w:r w:rsidR="000A0638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+ </w:t>
      </w:r>
      <w:r w:rsidR="00F1153A" w:rsidRPr="00407601">
        <w:rPr>
          <w:rFonts w:asciiTheme="majorHAnsi" w:hAnsiTheme="majorHAnsi" w:cstheme="minorHAnsi"/>
          <w:b/>
          <w:bCs/>
          <w:color w:val="080131"/>
          <w:sz w:val="22"/>
          <w:szCs w:val="22"/>
        </w:rPr>
        <w:t>tou</w:t>
      </w:r>
      <w:r w:rsidR="000F5720">
        <w:rPr>
          <w:rFonts w:asciiTheme="majorHAnsi" w:hAnsiTheme="majorHAnsi" w:cstheme="minorHAnsi"/>
          <w:b/>
          <w:bCs/>
          <w:color w:val="080131"/>
          <w:sz w:val="22"/>
          <w:szCs w:val="22"/>
        </w:rPr>
        <w:t>s</w:t>
      </w:r>
      <w:r w:rsidR="00F1153A" w:rsidRPr="00407601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 </w:t>
      </w:r>
      <w:r w:rsidR="000F5720" w:rsidRPr="00407601">
        <w:rPr>
          <w:rFonts w:asciiTheme="majorHAnsi" w:hAnsiTheme="majorHAnsi" w:cstheme="minorHAnsi"/>
          <w:b/>
          <w:bCs/>
          <w:color w:val="080131"/>
          <w:sz w:val="22"/>
          <w:szCs w:val="22"/>
        </w:rPr>
        <w:t>documents relatifs</w:t>
      </w:r>
      <w:r w:rsidR="00F1153A" w:rsidRPr="00407601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 au coût du transport</w:t>
      </w:r>
      <w:r w:rsidR="000A0638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 + </w:t>
      </w:r>
      <w:r w:rsidR="004202E4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budget prévisionnel + </w:t>
      </w:r>
      <w:r w:rsidR="000A0638">
        <w:rPr>
          <w:rFonts w:asciiTheme="majorHAnsi" w:hAnsiTheme="majorHAnsi" w:cstheme="minorHAnsi"/>
          <w:b/>
          <w:bCs/>
          <w:color w:val="080131"/>
          <w:sz w:val="22"/>
          <w:szCs w:val="22"/>
        </w:rPr>
        <w:t>documents que vous jugerez pertinent et qui pourrai</w:t>
      </w:r>
      <w:r w:rsidR="00BC3E2B">
        <w:rPr>
          <w:rFonts w:asciiTheme="majorHAnsi" w:hAnsiTheme="majorHAnsi" w:cstheme="minorHAnsi"/>
          <w:b/>
          <w:bCs/>
          <w:color w:val="080131"/>
          <w:sz w:val="22"/>
          <w:szCs w:val="22"/>
        </w:rPr>
        <w:t>t</w:t>
      </w:r>
      <w:r w:rsidR="000A0638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 appuyer votre candidature </w:t>
      </w:r>
      <w:r w:rsidR="000A0638" w:rsidRPr="00407601">
        <w:rPr>
          <w:rFonts w:asciiTheme="majorHAnsi" w:hAnsiTheme="majorHAnsi" w:cstheme="minorHAnsi"/>
          <w:b/>
          <w:bCs/>
          <w:color w:val="080131"/>
          <w:sz w:val="22"/>
          <w:szCs w:val="22"/>
          <w:u w:val="single"/>
        </w:rPr>
        <w:t xml:space="preserve">avant le </w:t>
      </w:r>
      <w:r w:rsidR="00B32007">
        <w:rPr>
          <w:rFonts w:asciiTheme="majorHAnsi" w:hAnsiTheme="majorHAnsi" w:cstheme="minorHAnsi"/>
          <w:b/>
          <w:bCs/>
          <w:color w:val="080131"/>
          <w:sz w:val="22"/>
          <w:szCs w:val="22"/>
          <w:u w:val="single"/>
        </w:rPr>
        <w:t>16</w:t>
      </w:r>
      <w:r w:rsidR="004202E4">
        <w:rPr>
          <w:rFonts w:asciiTheme="majorHAnsi" w:hAnsiTheme="majorHAnsi" w:cstheme="minorHAnsi"/>
          <w:b/>
          <w:bCs/>
          <w:color w:val="080131"/>
          <w:sz w:val="22"/>
          <w:szCs w:val="22"/>
          <w:u w:val="single"/>
        </w:rPr>
        <w:t xml:space="preserve"> octobre 202</w:t>
      </w:r>
      <w:r w:rsidR="00B32007">
        <w:rPr>
          <w:rFonts w:asciiTheme="majorHAnsi" w:hAnsiTheme="majorHAnsi" w:cstheme="minorHAnsi"/>
          <w:b/>
          <w:bCs/>
          <w:color w:val="080131"/>
          <w:sz w:val="22"/>
          <w:szCs w:val="22"/>
          <w:u w:val="single"/>
        </w:rPr>
        <w:t>6</w:t>
      </w:r>
      <w:r w:rsidR="004202E4">
        <w:rPr>
          <w:rFonts w:asciiTheme="majorHAnsi" w:hAnsiTheme="majorHAnsi" w:cstheme="minorHAnsi"/>
          <w:b/>
          <w:bCs/>
          <w:color w:val="080131"/>
          <w:sz w:val="22"/>
          <w:szCs w:val="22"/>
          <w:u w:val="single"/>
        </w:rPr>
        <w:t xml:space="preserve"> </w:t>
      </w:r>
      <w:r w:rsidR="004202E4">
        <w:rPr>
          <w:rFonts w:asciiTheme="majorHAnsi" w:hAnsiTheme="majorHAnsi" w:cstheme="minorHAnsi"/>
          <w:b/>
          <w:bCs/>
          <w:color w:val="080131"/>
          <w:sz w:val="22"/>
          <w:szCs w:val="22"/>
        </w:rPr>
        <w:t>s</w:t>
      </w:r>
      <w:r w:rsidR="000A0638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ous format word et par </w:t>
      </w:r>
      <w:r w:rsidR="006F02BE" w:rsidRPr="00407601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mail </w:t>
      </w:r>
      <w:r w:rsidR="00106424" w:rsidRPr="00407601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aux </w:t>
      </w:r>
      <w:r w:rsidR="009D45DA" w:rsidRPr="00407601">
        <w:rPr>
          <w:rFonts w:asciiTheme="majorHAnsi" w:hAnsiTheme="majorHAnsi" w:cstheme="minorHAnsi"/>
          <w:b/>
          <w:bCs/>
          <w:color w:val="080131"/>
          <w:sz w:val="22"/>
          <w:szCs w:val="22"/>
        </w:rPr>
        <w:t>adresses</w:t>
      </w:r>
      <w:r w:rsidR="00501B84" w:rsidRPr="00407601">
        <w:rPr>
          <w:rFonts w:asciiTheme="majorHAnsi" w:hAnsiTheme="majorHAnsi" w:cstheme="minorHAnsi"/>
          <w:b/>
          <w:bCs/>
          <w:color w:val="080131"/>
          <w:sz w:val="22"/>
          <w:szCs w:val="22"/>
        </w:rPr>
        <w:t xml:space="preserve"> suivantes</w:t>
      </w:r>
      <w:r w:rsidR="009D45DA" w:rsidRPr="00407601">
        <w:rPr>
          <w:rFonts w:asciiTheme="majorHAnsi" w:hAnsiTheme="majorHAnsi" w:cs="Arial"/>
          <w:sz w:val="22"/>
          <w:szCs w:val="22"/>
        </w:rPr>
        <w:t xml:space="preserve"> :</w:t>
      </w:r>
      <w:r w:rsidR="00106424" w:rsidRPr="00407601">
        <w:rPr>
          <w:rFonts w:asciiTheme="majorHAnsi" w:hAnsiTheme="majorHAnsi" w:cs="Arial"/>
          <w:sz w:val="22"/>
          <w:szCs w:val="22"/>
        </w:rPr>
        <w:t xml:space="preserve"> </w:t>
      </w:r>
      <w:hyperlink r:id="rId14" w:history="1">
        <w:r w:rsidR="004A6B84" w:rsidRPr="00407601">
          <w:rPr>
            <w:rStyle w:val="Lienhypertexte"/>
            <w:rFonts w:asciiTheme="majorHAnsi" w:hAnsiTheme="majorHAnsi" w:cstheme="minorHAnsi"/>
            <w:sz w:val="22"/>
            <w:szCs w:val="22"/>
          </w:rPr>
          <w:t>infos@avma-vacances.fr</w:t>
        </w:r>
      </w:hyperlink>
      <w:r w:rsidR="004A6B84" w:rsidRPr="00407601">
        <w:rPr>
          <w:rStyle w:val="Lienhypertexte"/>
          <w:rFonts w:asciiTheme="majorHAnsi" w:hAnsiTheme="majorHAnsi" w:cstheme="minorHAnsi"/>
          <w:color w:val="000000" w:themeColor="text1"/>
          <w:sz w:val="22"/>
          <w:szCs w:val="22"/>
          <w:u w:val="none"/>
        </w:rPr>
        <w:t xml:space="preserve">, </w:t>
      </w:r>
      <w:hyperlink r:id="rId15" w:history="1">
        <w:r w:rsidR="00F1153A" w:rsidRPr="00407601">
          <w:rPr>
            <w:rStyle w:val="Lienhypertexte"/>
            <w:rFonts w:asciiTheme="majorHAnsi" w:hAnsiTheme="majorHAnsi" w:cstheme="minorHAnsi"/>
            <w:sz w:val="22"/>
            <w:szCs w:val="22"/>
          </w:rPr>
          <w:t>krener.aude@ccmsa.msa.fr</w:t>
        </w:r>
      </w:hyperlink>
      <w:r w:rsidR="004A6B84" w:rsidRPr="00407601">
        <w:rPr>
          <w:rStyle w:val="Lienhypertexte"/>
          <w:rFonts w:asciiTheme="majorHAnsi" w:hAnsiTheme="majorHAnsi" w:cstheme="minorHAnsi"/>
          <w:color w:val="000000" w:themeColor="text1"/>
          <w:sz w:val="22"/>
          <w:szCs w:val="22"/>
          <w:u w:val="none"/>
        </w:rPr>
        <w:t xml:space="preserve"> et</w:t>
      </w:r>
      <w:r w:rsidR="00106424" w:rsidRPr="00407601">
        <w:rPr>
          <w:rStyle w:val="Lienhypertexte"/>
          <w:rFonts w:asciiTheme="majorHAnsi" w:hAnsiTheme="majorHAnsi" w:cstheme="minorHAnsi"/>
          <w:color w:val="000000" w:themeColor="text1"/>
          <w:sz w:val="22"/>
          <w:szCs w:val="22"/>
          <w:u w:val="none"/>
        </w:rPr>
        <w:t xml:space="preserve"> </w:t>
      </w:r>
      <w:hyperlink r:id="rId16" w:history="1">
        <w:r w:rsidR="009D45DA" w:rsidRPr="00407601">
          <w:rPr>
            <w:rFonts w:asciiTheme="majorHAnsi" w:hAnsiTheme="majorHAnsi"/>
            <w:sz w:val="22"/>
            <w:szCs w:val="22"/>
          </w:rPr>
          <w:t xml:space="preserve"> </w:t>
        </w:r>
        <w:r w:rsidR="009D45DA" w:rsidRPr="00407601">
          <w:rPr>
            <w:rStyle w:val="Lienhypertexte"/>
            <w:rFonts w:asciiTheme="majorHAnsi" w:hAnsiTheme="majorHAnsi" w:cstheme="minorHAnsi"/>
            <w:sz w:val="22"/>
            <w:szCs w:val="22"/>
          </w:rPr>
          <w:t xml:space="preserve">beatrice.marchand@mfr.asso.fr </w:t>
        </w:r>
      </w:hyperlink>
      <w:hyperlink r:id="rId17" w:history="1"/>
      <w:r w:rsidR="00106424" w:rsidRPr="00407601">
        <w:rPr>
          <w:rFonts w:asciiTheme="majorHAnsi" w:hAnsiTheme="majorHAnsi"/>
          <w:sz w:val="22"/>
          <w:szCs w:val="22"/>
        </w:rPr>
        <w:t xml:space="preserve"> </w:t>
      </w:r>
    </w:p>
    <w:p w14:paraId="3338909A" w14:textId="2DBEF388" w:rsidR="00566697" w:rsidRDefault="00675A9E" w:rsidP="00F25594">
      <w:pPr>
        <w:pStyle w:val="Titre1"/>
        <w:rPr>
          <w:rStyle w:val="Rfrencelgre"/>
          <w:b w:val="0"/>
          <w:bCs w:val="0"/>
          <w:color w:val="FFFFFF" w:themeColor="background1"/>
        </w:rPr>
      </w:pPr>
      <w:r w:rsidRPr="00F25594">
        <w:rPr>
          <w:rStyle w:val="Rfrencelgre"/>
          <w:b w:val="0"/>
          <w:bCs w:val="0"/>
          <w:color w:val="FFFFFF" w:themeColor="background1"/>
        </w:rPr>
        <w:lastRenderedPageBreak/>
        <w:t xml:space="preserve">Avant de </w:t>
      </w:r>
      <w:r w:rsidR="00566697" w:rsidRPr="00F25594">
        <w:rPr>
          <w:rStyle w:val="Rfrencelgre"/>
          <w:b w:val="0"/>
          <w:bCs w:val="0"/>
          <w:color w:val="FFFFFF" w:themeColor="background1"/>
        </w:rPr>
        <w:t xml:space="preserve">remplir le dossier de candidature, veuillez prendre connaissance des </w:t>
      </w:r>
      <w:r w:rsidRPr="00F25594">
        <w:rPr>
          <w:rStyle w:val="Rfrencelgre"/>
          <w:b w:val="0"/>
          <w:bCs w:val="0"/>
          <w:color w:val="FFFFFF" w:themeColor="background1"/>
        </w:rPr>
        <w:t>éléments</w:t>
      </w:r>
      <w:r w:rsidR="00566697" w:rsidRPr="00F25594">
        <w:rPr>
          <w:rStyle w:val="Rfrencelgre"/>
          <w:b w:val="0"/>
          <w:bCs w:val="0"/>
          <w:color w:val="FFFFFF" w:themeColor="background1"/>
        </w:rPr>
        <w:t xml:space="preserve"> suivants :</w:t>
      </w:r>
    </w:p>
    <w:p w14:paraId="119161E1" w14:textId="040C0940" w:rsidR="009C456E" w:rsidRDefault="009C456E" w:rsidP="009C456E"/>
    <w:p w14:paraId="17461275" w14:textId="25CD0993" w:rsidR="009C456E" w:rsidRPr="0078675B" w:rsidRDefault="00566697" w:rsidP="009D45DA">
      <w:pPr>
        <w:jc w:val="both"/>
        <w:rPr>
          <w:rFonts w:asciiTheme="majorHAnsi" w:hAnsiTheme="majorHAnsi" w:cstheme="minorHAnsi"/>
          <w:bCs/>
          <w:sz w:val="22"/>
          <w:szCs w:val="22"/>
        </w:rPr>
      </w:pPr>
      <w:r w:rsidRPr="0078675B">
        <w:rPr>
          <w:rFonts w:asciiTheme="majorHAnsi" w:hAnsiTheme="majorHAnsi" w:cstheme="minorHAnsi"/>
          <w:bCs/>
          <w:sz w:val="22"/>
          <w:szCs w:val="22"/>
        </w:rPr>
        <w:t xml:space="preserve">- </w:t>
      </w:r>
      <w:r w:rsidR="009D45DA" w:rsidRPr="0078675B">
        <w:rPr>
          <w:rFonts w:asciiTheme="majorHAnsi" w:hAnsiTheme="majorHAnsi" w:cstheme="minorHAnsi"/>
          <w:bCs/>
          <w:sz w:val="22"/>
          <w:szCs w:val="22"/>
        </w:rPr>
        <w:t>Ce</w:t>
      </w:r>
      <w:r w:rsidRPr="0078675B">
        <w:rPr>
          <w:rFonts w:asciiTheme="majorHAnsi" w:hAnsiTheme="majorHAnsi" w:cstheme="minorHAnsi"/>
          <w:bCs/>
          <w:sz w:val="22"/>
          <w:szCs w:val="22"/>
        </w:rPr>
        <w:t xml:space="preserve"> dossier de candidature</w:t>
      </w:r>
      <w:r w:rsidR="009D45DA" w:rsidRPr="0078675B">
        <w:rPr>
          <w:rFonts w:asciiTheme="majorHAnsi" w:hAnsiTheme="majorHAnsi" w:cstheme="minorHAnsi"/>
          <w:bCs/>
          <w:sz w:val="22"/>
          <w:szCs w:val="22"/>
        </w:rPr>
        <w:t xml:space="preserve"> doit </w:t>
      </w:r>
      <w:r w:rsidR="00A11E9A" w:rsidRPr="0078675B">
        <w:rPr>
          <w:rFonts w:asciiTheme="majorHAnsi" w:hAnsiTheme="majorHAnsi" w:cstheme="minorHAnsi"/>
          <w:bCs/>
          <w:sz w:val="22"/>
          <w:szCs w:val="22"/>
        </w:rPr>
        <w:t>être</w:t>
      </w:r>
      <w:r w:rsidR="009D45DA" w:rsidRPr="0078675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Pr="0078675B">
        <w:rPr>
          <w:rFonts w:asciiTheme="majorHAnsi" w:hAnsiTheme="majorHAnsi" w:cstheme="minorHAnsi"/>
          <w:bCs/>
          <w:sz w:val="22"/>
          <w:szCs w:val="22"/>
        </w:rPr>
        <w:t>complété</w:t>
      </w:r>
      <w:r w:rsidR="009D45DA" w:rsidRPr="0078675B">
        <w:rPr>
          <w:rFonts w:asciiTheme="majorHAnsi" w:hAnsiTheme="majorHAnsi" w:cstheme="minorHAnsi"/>
          <w:bCs/>
          <w:sz w:val="22"/>
          <w:szCs w:val="22"/>
        </w:rPr>
        <w:t xml:space="preserve"> en concertation avec les membres du COPIL réunissant la MSA du territoire, </w:t>
      </w:r>
      <w:r w:rsidR="004A6B84" w:rsidRPr="0078675B">
        <w:rPr>
          <w:rFonts w:asciiTheme="majorHAnsi" w:hAnsiTheme="majorHAnsi" w:cstheme="minorHAnsi"/>
          <w:bCs/>
          <w:sz w:val="22"/>
          <w:szCs w:val="22"/>
        </w:rPr>
        <w:t>au moins une structure</w:t>
      </w:r>
      <w:r w:rsidR="009D45DA" w:rsidRPr="0078675B">
        <w:rPr>
          <w:rFonts w:asciiTheme="majorHAnsi" w:hAnsiTheme="majorHAnsi" w:cstheme="minorHAnsi"/>
          <w:bCs/>
          <w:sz w:val="22"/>
          <w:szCs w:val="22"/>
        </w:rPr>
        <w:t xml:space="preserve"> intervenant auprès des séniors</w:t>
      </w:r>
      <w:r w:rsidR="004A06CA" w:rsidRPr="0078675B">
        <w:rPr>
          <w:rFonts w:asciiTheme="majorHAnsi" w:hAnsiTheme="majorHAnsi" w:cstheme="minorHAnsi"/>
          <w:bCs/>
          <w:sz w:val="22"/>
          <w:szCs w:val="22"/>
        </w:rPr>
        <w:t xml:space="preserve"> (type MARPA)</w:t>
      </w:r>
      <w:r w:rsidR="009D45DA" w:rsidRPr="0078675B">
        <w:rPr>
          <w:rFonts w:asciiTheme="majorHAnsi" w:hAnsiTheme="majorHAnsi" w:cstheme="minorHAnsi"/>
          <w:bCs/>
          <w:sz w:val="22"/>
          <w:szCs w:val="22"/>
        </w:rPr>
        <w:t xml:space="preserve"> et</w:t>
      </w:r>
      <w:r w:rsidR="006761D3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="003B7EB3">
        <w:rPr>
          <w:rFonts w:asciiTheme="majorHAnsi" w:hAnsiTheme="majorHAnsi" w:cstheme="minorHAnsi"/>
          <w:bCs/>
          <w:sz w:val="22"/>
          <w:szCs w:val="22"/>
        </w:rPr>
        <w:t>l’</w:t>
      </w:r>
      <w:r w:rsidR="003B7EB3" w:rsidRPr="0078675B">
        <w:rPr>
          <w:rFonts w:asciiTheme="majorHAnsi" w:hAnsiTheme="majorHAnsi" w:cstheme="minorHAnsi"/>
          <w:bCs/>
          <w:sz w:val="22"/>
          <w:szCs w:val="22"/>
        </w:rPr>
        <w:t>établissement</w:t>
      </w:r>
      <w:r w:rsidR="009D45DA" w:rsidRPr="0078675B">
        <w:rPr>
          <w:rFonts w:asciiTheme="majorHAnsi" w:hAnsiTheme="majorHAnsi" w:cstheme="minorHAnsi"/>
          <w:bCs/>
          <w:sz w:val="22"/>
          <w:szCs w:val="22"/>
        </w:rPr>
        <w:t xml:space="preserve"> d’enseignement agricole.</w:t>
      </w:r>
      <w:r w:rsidR="00501B84" w:rsidRPr="0078675B">
        <w:rPr>
          <w:rFonts w:asciiTheme="majorHAnsi" w:hAnsiTheme="majorHAnsi" w:cstheme="minorHAnsi"/>
          <w:bCs/>
          <w:sz w:val="22"/>
          <w:szCs w:val="22"/>
        </w:rPr>
        <w:t xml:space="preserve"> Par leurs signatures, tous confirment </w:t>
      </w:r>
      <w:r w:rsidR="00A11E9A" w:rsidRPr="0078675B">
        <w:rPr>
          <w:rFonts w:asciiTheme="majorHAnsi" w:hAnsiTheme="majorHAnsi" w:cstheme="minorHAnsi"/>
          <w:bCs/>
          <w:sz w:val="22"/>
          <w:szCs w:val="22"/>
        </w:rPr>
        <w:t>leurs engagements</w:t>
      </w:r>
      <w:r w:rsidR="00501B84" w:rsidRPr="0078675B">
        <w:rPr>
          <w:rFonts w:asciiTheme="majorHAnsi" w:hAnsiTheme="majorHAnsi" w:cstheme="minorHAnsi"/>
          <w:bCs/>
          <w:sz w:val="22"/>
          <w:szCs w:val="22"/>
        </w:rPr>
        <w:t xml:space="preserve"> dans le projet selon les modalités mentionnées dans l’appel à projet Part’âge 202</w:t>
      </w:r>
      <w:r w:rsidR="00B32007">
        <w:rPr>
          <w:rFonts w:asciiTheme="majorHAnsi" w:hAnsiTheme="majorHAnsi" w:cstheme="minorHAnsi"/>
          <w:bCs/>
          <w:sz w:val="22"/>
          <w:szCs w:val="22"/>
        </w:rPr>
        <w:t>6</w:t>
      </w:r>
      <w:r w:rsidR="00501B84" w:rsidRPr="0078675B">
        <w:rPr>
          <w:rFonts w:asciiTheme="majorHAnsi" w:hAnsiTheme="majorHAnsi" w:cstheme="minorHAnsi"/>
          <w:bCs/>
          <w:sz w:val="22"/>
          <w:szCs w:val="22"/>
        </w:rPr>
        <w:t>-2</w:t>
      </w:r>
      <w:r w:rsidR="004202E4">
        <w:rPr>
          <w:rFonts w:asciiTheme="majorHAnsi" w:hAnsiTheme="majorHAnsi" w:cstheme="minorHAnsi"/>
          <w:bCs/>
          <w:sz w:val="22"/>
          <w:szCs w:val="22"/>
        </w:rPr>
        <w:t>6</w:t>
      </w:r>
      <w:r w:rsidR="00B32007">
        <w:rPr>
          <w:rFonts w:asciiTheme="majorHAnsi" w:hAnsiTheme="majorHAnsi" w:cstheme="minorHAnsi"/>
          <w:bCs/>
          <w:sz w:val="22"/>
          <w:szCs w:val="22"/>
        </w:rPr>
        <w:t>7</w:t>
      </w:r>
    </w:p>
    <w:p w14:paraId="35B23EB4" w14:textId="51FD2FB3" w:rsidR="00566697" w:rsidRDefault="00566697" w:rsidP="009D45DA">
      <w:pPr>
        <w:jc w:val="both"/>
        <w:rPr>
          <w:rFonts w:asciiTheme="majorHAnsi" w:hAnsiTheme="majorHAnsi" w:cstheme="minorHAnsi"/>
          <w:bCs/>
          <w:sz w:val="22"/>
          <w:szCs w:val="22"/>
        </w:rPr>
      </w:pPr>
      <w:r w:rsidRPr="0078675B">
        <w:rPr>
          <w:rFonts w:asciiTheme="majorHAnsi" w:hAnsiTheme="majorHAnsi" w:cstheme="minorHAnsi"/>
          <w:bCs/>
          <w:sz w:val="22"/>
          <w:szCs w:val="22"/>
        </w:rPr>
        <w:t>-</w:t>
      </w:r>
      <w:r w:rsidR="00501B84" w:rsidRPr="0078675B">
        <w:rPr>
          <w:rFonts w:asciiTheme="majorHAnsi" w:hAnsiTheme="majorHAnsi" w:cstheme="minorHAnsi"/>
          <w:bCs/>
          <w:sz w:val="22"/>
          <w:szCs w:val="22"/>
        </w:rPr>
        <w:t xml:space="preserve"> </w:t>
      </w:r>
      <w:r w:rsidRPr="0078675B">
        <w:rPr>
          <w:rFonts w:asciiTheme="majorHAnsi" w:hAnsiTheme="majorHAnsi" w:cstheme="minorHAnsi"/>
          <w:bCs/>
          <w:sz w:val="22"/>
          <w:szCs w:val="22"/>
        </w:rPr>
        <w:t xml:space="preserve">Ce dossier </w:t>
      </w:r>
      <w:r w:rsidR="00501B84" w:rsidRPr="0078675B">
        <w:rPr>
          <w:rFonts w:asciiTheme="majorHAnsi" w:hAnsiTheme="majorHAnsi" w:cstheme="minorHAnsi"/>
          <w:bCs/>
          <w:sz w:val="22"/>
          <w:szCs w:val="22"/>
        </w:rPr>
        <w:t xml:space="preserve">de candidature </w:t>
      </w:r>
      <w:r w:rsidRPr="0078675B">
        <w:rPr>
          <w:rFonts w:asciiTheme="majorHAnsi" w:hAnsiTheme="majorHAnsi" w:cstheme="minorHAnsi"/>
          <w:bCs/>
          <w:sz w:val="22"/>
          <w:szCs w:val="22"/>
        </w:rPr>
        <w:t>constitue la seule référence afin de déterminer l’éligibilité des parties prenantes au projet Part</w:t>
      </w:r>
      <w:r w:rsidR="00FE1DD8" w:rsidRPr="0078675B">
        <w:rPr>
          <w:rFonts w:asciiTheme="majorHAnsi" w:hAnsiTheme="majorHAnsi" w:cstheme="minorHAnsi"/>
          <w:bCs/>
          <w:sz w:val="22"/>
          <w:szCs w:val="22"/>
        </w:rPr>
        <w:t>’</w:t>
      </w:r>
      <w:r w:rsidRPr="0078675B">
        <w:rPr>
          <w:rFonts w:asciiTheme="majorHAnsi" w:hAnsiTheme="majorHAnsi" w:cstheme="minorHAnsi"/>
          <w:bCs/>
          <w:sz w:val="22"/>
          <w:szCs w:val="22"/>
        </w:rPr>
        <w:t>âge. Nous vous demandons donc de compléter l’intégralité des champs en étant le plus</w:t>
      </w:r>
      <w:r w:rsidR="0007536E" w:rsidRPr="0078675B">
        <w:rPr>
          <w:rFonts w:asciiTheme="majorHAnsi" w:hAnsiTheme="majorHAnsi" w:cstheme="minorHAnsi"/>
          <w:bCs/>
          <w:sz w:val="22"/>
          <w:szCs w:val="22"/>
        </w:rPr>
        <w:t xml:space="preserve"> complet et</w:t>
      </w:r>
      <w:r w:rsidRPr="0078675B">
        <w:rPr>
          <w:rFonts w:asciiTheme="majorHAnsi" w:hAnsiTheme="majorHAnsi" w:cstheme="minorHAnsi"/>
          <w:bCs/>
          <w:sz w:val="22"/>
          <w:szCs w:val="22"/>
        </w:rPr>
        <w:t xml:space="preserve"> précis possible.</w:t>
      </w:r>
    </w:p>
    <w:p w14:paraId="040F174A" w14:textId="4A845C9F" w:rsidR="009C456E" w:rsidRDefault="00566697" w:rsidP="009D45DA">
      <w:pPr>
        <w:jc w:val="both"/>
        <w:rPr>
          <w:rFonts w:asciiTheme="majorHAnsi" w:hAnsiTheme="majorHAnsi" w:cstheme="minorHAnsi"/>
          <w:bCs/>
          <w:sz w:val="22"/>
          <w:szCs w:val="22"/>
        </w:rPr>
      </w:pPr>
      <w:r w:rsidRPr="0078675B">
        <w:rPr>
          <w:rFonts w:asciiTheme="majorHAnsi" w:hAnsiTheme="majorHAnsi" w:cstheme="minorHAnsi"/>
          <w:bCs/>
          <w:sz w:val="22"/>
          <w:szCs w:val="22"/>
        </w:rPr>
        <w:t xml:space="preserve">- </w:t>
      </w:r>
      <w:r w:rsidR="00501B84" w:rsidRPr="0078675B">
        <w:rPr>
          <w:rFonts w:asciiTheme="majorHAnsi" w:hAnsiTheme="majorHAnsi" w:cstheme="minorHAnsi"/>
          <w:bCs/>
          <w:sz w:val="22"/>
          <w:szCs w:val="22"/>
        </w:rPr>
        <w:t xml:space="preserve">La structure </w:t>
      </w:r>
      <w:r w:rsidR="00241D6B">
        <w:rPr>
          <w:rFonts w:asciiTheme="majorHAnsi" w:hAnsiTheme="majorHAnsi" w:cstheme="minorHAnsi"/>
          <w:bCs/>
          <w:sz w:val="22"/>
          <w:szCs w:val="22"/>
        </w:rPr>
        <w:t>(</w:t>
      </w:r>
      <w:r w:rsidR="00501B84" w:rsidRPr="0078675B">
        <w:rPr>
          <w:rFonts w:asciiTheme="majorHAnsi" w:hAnsiTheme="majorHAnsi" w:cstheme="minorHAnsi"/>
          <w:bCs/>
          <w:sz w:val="22"/>
          <w:szCs w:val="22"/>
        </w:rPr>
        <w:t>et son référent</w:t>
      </w:r>
      <w:r w:rsidR="00241D6B">
        <w:rPr>
          <w:rFonts w:asciiTheme="majorHAnsi" w:hAnsiTheme="majorHAnsi" w:cstheme="minorHAnsi"/>
          <w:bCs/>
          <w:sz w:val="22"/>
          <w:szCs w:val="22"/>
        </w:rPr>
        <w:t>)</w:t>
      </w:r>
      <w:r w:rsidR="00501B84" w:rsidRPr="0078675B">
        <w:rPr>
          <w:rFonts w:asciiTheme="majorHAnsi" w:hAnsiTheme="majorHAnsi" w:cstheme="minorHAnsi"/>
          <w:bCs/>
          <w:sz w:val="22"/>
          <w:szCs w:val="22"/>
        </w:rPr>
        <w:t xml:space="preserve"> renseigné</w:t>
      </w:r>
      <w:r w:rsidR="00241D6B">
        <w:rPr>
          <w:rFonts w:asciiTheme="majorHAnsi" w:hAnsiTheme="majorHAnsi" w:cstheme="minorHAnsi"/>
          <w:bCs/>
          <w:sz w:val="22"/>
          <w:szCs w:val="22"/>
        </w:rPr>
        <w:t>e</w:t>
      </w:r>
      <w:r w:rsidR="00501B84" w:rsidRPr="0078675B">
        <w:rPr>
          <w:rFonts w:asciiTheme="majorHAnsi" w:hAnsiTheme="majorHAnsi" w:cstheme="minorHAnsi"/>
          <w:bCs/>
          <w:sz w:val="22"/>
          <w:szCs w:val="22"/>
        </w:rPr>
        <w:t xml:space="preserve"> comme </w:t>
      </w:r>
      <w:r w:rsidR="00501B84" w:rsidRPr="0078675B">
        <w:rPr>
          <w:rFonts w:asciiTheme="majorHAnsi" w:hAnsiTheme="majorHAnsi" w:cstheme="minorHAnsi"/>
          <w:b/>
          <w:sz w:val="22"/>
          <w:szCs w:val="22"/>
        </w:rPr>
        <w:t>porteur de projet</w:t>
      </w:r>
      <w:r w:rsidR="00501B84" w:rsidRPr="0078675B">
        <w:rPr>
          <w:rFonts w:asciiTheme="majorHAnsi" w:hAnsiTheme="majorHAnsi" w:cstheme="minorHAnsi"/>
          <w:bCs/>
          <w:sz w:val="22"/>
          <w:szCs w:val="22"/>
        </w:rPr>
        <w:t xml:space="preserve"> sera la seule interlocutrice des villages vacances et de l’AVMA. Nous vous demandons </w:t>
      </w:r>
      <w:r w:rsidR="00A11E9A" w:rsidRPr="0078675B">
        <w:rPr>
          <w:rFonts w:asciiTheme="majorHAnsi" w:hAnsiTheme="majorHAnsi" w:cstheme="minorHAnsi"/>
          <w:bCs/>
          <w:sz w:val="22"/>
          <w:szCs w:val="22"/>
        </w:rPr>
        <w:t>donc</w:t>
      </w:r>
      <w:r w:rsidR="00501B84" w:rsidRPr="0078675B">
        <w:rPr>
          <w:rFonts w:asciiTheme="majorHAnsi" w:hAnsiTheme="majorHAnsi" w:cstheme="minorHAnsi"/>
          <w:bCs/>
          <w:sz w:val="22"/>
          <w:szCs w:val="22"/>
        </w:rPr>
        <w:t xml:space="preserve"> que le porteur de projet renseigné dans </w:t>
      </w:r>
      <w:r w:rsidR="00675A9E" w:rsidRPr="0078675B">
        <w:rPr>
          <w:rFonts w:asciiTheme="majorHAnsi" w:hAnsiTheme="majorHAnsi" w:cstheme="minorHAnsi"/>
          <w:bCs/>
          <w:sz w:val="22"/>
          <w:szCs w:val="22"/>
        </w:rPr>
        <w:t>ce champ</w:t>
      </w:r>
      <w:r w:rsidR="00501B84" w:rsidRPr="0078675B">
        <w:rPr>
          <w:rFonts w:asciiTheme="majorHAnsi" w:hAnsiTheme="majorHAnsi" w:cstheme="minorHAnsi"/>
          <w:bCs/>
          <w:sz w:val="22"/>
          <w:szCs w:val="22"/>
        </w:rPr>
        <w:t xml:space="preserve"> soit le même tout au long du projet.</w:t>
      </w:r>
    </w:p>
    <w:p w14:paraId="52E20A8A" w14:textId="77777777" w:rsidR="006835EA" w:rsidRPr="0078675B" w:rsidRDefault="006835EA" w:rsidP="009D45DA">
      <w:pPr>
        <w:jc w:val="both"/>
        <w:rPr>
          <w:rFonts w:asciiTheme="majorHAnsi" w:hAnsiTheme="majorHAnsi" w:cstheme="minorHAnsi"/>
          <w:bCs/>
          <w:sz w:val="22"/>
          <w:szCs w:val="22"/>
        </w:rPr>
      </w:pPr>
    </w:p>
    <w:p w14:paraId="7CDD30F3" w14:textId="7E5ED2D4" w:rsidR="00501B84" w:rsidRPr="0078675B" w:rsidRDefault="00501B84" w:rsidP="00501B84">
      <w:pPr>
        <w:spacing w:after="120"/>
        <w:ind w:right="142"/>
        <w:jc w:val="both"/>
        <w:rPr>
          <w:rFonts w:asciiTheme="majorHAnsi" w:hAnsiTheme="majorHAnsi" w:cs="Arial"/>
          <w:bCs/>
          <w:sz w:val="22"/>
          <w:szCs w:val="22"/>
        </w:rPr>
      </w:pPr>
      <w:r w:rsidRPr="0078675B">
        <w:rPr>
          <w:rFonts w:asciiTheme="majorHAnsi" w:hAnsiTheme="majorHAnsi" w:cstheme="minorHAnsi"/>
          <w:bCs/>
          <w:sz w:val="22"/>
          <w:szCs w:val="22"/>
        </w:rPr>
        <w:t xml:space="preserve">- </w:t>
      </w:r>
      <w:r w:rsidRPr="0078675B">
        <w:rPr>
          <w:rFonts w:asciiTheme="majorHAnsi" w:hAnsiTheme="majorHAnsi" w:cs="Arial"/>
          <w:b/>
          <w:sz w:val="22"/>
          <w:szCs w:val="22"/>
        </w:rPr>
        <w:t>Une commission de sélection</w:t>
      </w:r>
      <w:r w:rsidRPr="0078675B">
        <w:rPr>
          <w:rFonts w:asciiTheme="majorHAnsi" w:hAnsiTheme="majorHAnsi" w:cs="Arial"/>
          <w:bCs/>
          <w:sz w:val="22"/>
          <w:szCs w:val="22"/>
        </w:rPr>
        <w:t xml:space="preserve"> réunissant </w:t>
      </w:r>
      <w:r w:rsidR="00EF642B">
        <w:rPr>
          <w:rFonts w:asciiTheme="majorHAnsi" w:hAnsiTheme="majorHAnsi" w:cs="Arial"/>
          <w:bCs/>
          <w:sz w:val="22"/>
          <w:szCs w:val="22"/>
        </w:rPr>
        <w:t>les partenaires du projet</w:t>
      </w:r>
      <w:r w:rsidRPr="0078675B">
        <w:rPr>
          <w:rFonts w:asciiTheme="majorHAnsi" w:hAnsiTheme="majorHAnsi" w:cs="Arial"/>
          <w:bCs/>
          <w:sz w:val="22"/>
          <w:szCs w:val="22"/>
        </w:rPr>
        <w:t> : l’AVMA, la CCMSA, l’UNMFR, le Groupe AGRICA, la FNMARPA et l’ANCV, validera les projets 202</w:t>
      </w:r>
      <w:r w:rsidR="00B32007">
        <w:rPr>
          <w:rFonts w:asciiTheme="majorHAnsi" w:hAnsiTheme="majorHAnsi" w:cs="Arial"/>
          <w:bCs/>
          <w:sz w:val="22"/>
          <w:szCs w:val="22"/>
        </w:rPr>
        <w:t>6</w:t>
      </w:r>
      <w:r w:rsidRPr="0078675B">
        <w:rPr>
          <w:rFonts w:asciiTheme="majorHAnsi" w:hAnsiTheme="majorHAnsi" w:cs="Arial"/>
          <w:bCs/>
          <w:sz w:val="22"/>
          <w:szCs w:val="22"/>
        </w:rPr>
        <w:t>-202</w:t>
      </w:r>
      <w:r w:rsidR="00B32007">
        <w:rPr>
          <w:rFonts w:asciiTheme="majorHAnsi" w:hAnsiTheme="majorHAnsi" w:cs="Arial"/>
          <w:bCs/>
          <w:sz w:val="22"/>
          <w:szCs w:val="22"/>
        </w:rPr>
        <w:t>7</w:t>
      </w:r>
      <w:r w:rsidR="00A11E9A" w:rsidRPr="0078675B">
        <w:rPr>
          <w:rFonts w:asciiTheme="majorHAnsi" w:hAnsiTheme="majorHAnsi" w:cs="Arial"/>
          <w:bCs/>
          <w:sz w:val="22"/>
          <w:szCs w:val="22"/>
        </w:rPr>
        <w:t xml:space="preserve"> le </w:t>
      </w:r>
      <w:r w:rsidR="004202E4">
        <w:rPr>
          <w:rFonts w:asciiTheme="majorHAnsi" w:hAnsiTheme="majorHAnsi" w:cs="Arial"/>
          <w:bCs/>
          <w:sz w:val="22"/>
          <w:szCs w:val="22"/>
        </w:rPr>
        <w:t>05</w:t>
      </w:r>
      <w:r w:rsidR="00A11E9A" w:rsidRPr="0078675B">
        <w:rPr>
          <w:rFonts w:asciiTheme="majorHAnsi" w:hAnsiTheme="majorHAnsi" w:cs="Arial"/>
          <w:bCs/>
          <w:sz w:val="22"/>
          <w:szCs w:val="22"/>
        </w:rPr>
        <w:t xml:space="preserve"> </w:t>
      </w:r>
      <w:r w:rsidR="004202E4">
        <w:rPr>
          <w:rFonts w:asciiTheme="majorHAnsi" w:hAnsiTheme="majorHAnsi" w:cs="Arial"/>
          <w:bCs/>
          <w:sz w:val="22"/>
          <w:szCs w:val="22"/>
        </w:rPr>
        <w:t>novembre</w:t>
      </w:r>
      <w:r w:rsidR="00A11E9A" w:rsidRPr="0078675B">
        <w:rPr>
          <w:rFonts w:asciiTheme="majorHAnsi" w:hAnsiTheme="majorHAnsi" w:cs="Arial"/>
          <w:bCs/>
          <w:sz w:val="22"/>
          <w:szCs w:val="22"/>
        </w:rPr>
        <w:t xml:space="preserve"> 202</w:t>
      </w:r>
      <w:r w:rsidR="00B32007">
        <w:rPr>
          <w:rFonts w:asciiTheme="majorHAnsi" w:hAnsiTheme="majorHAnsi" w:cs="Arial"/>
          <w:bCs/>
          <w:sz w:val="22"/>
          <w:szCs w:val="22"/>
        </w:rPr>
        <w:t>6</w:t>
      </w:r>
      <w:r w:rsidR="00A11E9A" w:rsidRPr="0078675B">
        <w:rPr>
          <w:rFonts w:asciiTheme="majorHAnsi" w:hAnsiTheme="majorHAnsi" w:cs="Arial"/>
          <w:bCs/>
          <w:sz w:val="22"/>
          <w:szCs w:val="22"/>
        </w:rPr>
        <w:t>.</w:t>
      </w:r>
      <w:r w:rsidRPr="0078675B">
        <w:rPr>
          <w:rFonts w:asciiTheme="majorHAnsi" w:hAnsiTheme="majorHAnsi" w:cs="Arial"/>
          <w:bCs/>
          <w:sz w:val="22"/>
          <w:szCs w:val="22"/>
        </w:rPr>
        <w:t xml:space="preserve"> </w:t>
      </w:r>
    </w:p>
    <w:p w14:paraId="6ABBE2A4" w14:textId="19CE32D1" w:rsidR="004202E4" w:rsidRDefault="004202E4" w:rsidP="004202E4">
      <w:pPr>
        <w:spacing w:before="0" w:after="0"/>
        <w:ind w:right="142"/>
        <w:rPr>
          <w:rFonts w:asciiTheme="majorHAnsi" w:hAnsiTheme="majorHAnsi" w:cstheme="minorHAnsi"/>
          <w:bCs/>
          <w:sz w:val="22"/>
          <w:szCs w:val="22"/>
        </w:rPr>
      </w:pPr>
      <w:r w:rsidRPr="004202E4">
        <w:rPr>
          <w:rFonts w:asciiTheme="majorHAnsi" w:hAnsiTheme="majorHAnsi" w:cstheme="minorHAnsi"/>
          <w:bCs/>
          <w:sz w:val="22"/>
          <w:szCs w:val="22"/>
        </w:rPr>
        <w:t xml:space="preserve">A ce titre les chiffres concernant le nombre de jeunes, d’accompagnateurs et de séniors communiqués lors du dépôt des candidatures devront être le plus proche du réel possible. </w:t>
      </w:r>
    </w:p>
    <w:p w14:paraId="16802AD5" w14:textId="102CB2E5" w:rsidR="004202E4" w:rsidRDefault="004202E4" w:rsidP="004202E4">
      <w:pPr>
        <w:spacing w:before="0" w:after="0"/>
        <w:ind w:right="142"/>
        <w:rPr>
          <w:rFonts w:asciiTheme="majorHAnsi" w:hAnsiTheme="majorHAnsi" w:cstheme="minorHAnsi"/>
          <w:bCs/>
          <w:sz w:val="22"/>
          <w:szCs w:val="22"/>
        </w:rPr>
      </w:pPr>
    </w:p>
    <w:p w14:paraId="44F2AA2F" w14:textId="3D1D8C84" w:rsidR="004202E4" w:rsidRPr="00940944" w:rsidRDefault="004202E4" w:rsidP="004202E4">
      <w:pPr>
        <w:spacing w:before="0" w:after="0"/>
        <w:ind w:right="142"/>
        <w:rPr>
          <w:rFonts w:asciiTheme="majorHAnsi" w:hAnsiTheme="majorHAnsi" w:cstheme="minorHAnsi"/>
          <w:bCs/>
          <w:sz w:val="22"/>
          <w:szCs w:val="22"/>
          <w:u w:val="single"/>
        </w:rPr>
      </w:pPr>
      <w:r w:rsidRPr="00940944">
        <w:rPr>
          <w:rFonts w:asciiTheme="majorHAnsi" w:hAnsiTheme="majorHAnsi" w:cstheme="minorHAnsi"/>
          <w:bCs/>
          <w:sz w:val="22"/>
          <w:szCs w:val="22"/>
          <w:u w:val="single"/>
        </w:rPr>
        <w:t>Les critères de validation du projet observés par la commission seront :</w:t>
      </w:r>
    </w:p>
    <w:p w14:paraId="2C77A98A" w14:textId="77777777" w:rsidR="004202E4" w:rsidRPr="004202E4" w:rsidRDefault="004202E4" w:rsidP="004202E4">
      <w:pPr>
        <w:spacing w:before="0" w:after="0"/>
        <w:ind w:right="142"/>
        <w:rPr>
          <w:rFonts w:asciiTheme="majorHAnsi" w:hAnsiTheme="majorHAnsi" w:cstheme="minorHAnsi"/>
          <w:bCs/>
          <w:sz w:val="22"/>
          <w:szCs w:val="22"/>
        </w:rPr>
      </w:pPr>
      <w:r w:rsidRPr="004202E4">
        <w:rPr>
          <w:rFonts w:asciiTheme="majorHAnsi" w:hAnsiTheme="majorHAnsi" w:cstheme="minorHAnsi"/>
          <w:bCs/>
          <w:sz w:val="22"/>
          <w:szCs w:val="22"/>
        </w:rPr>
        <w:t xml:space="preserve">- la constitution du COPIL du projet et la désignation du porteur de projet </w:t>
      </w:r>
    </w:p>
    <w:p w14:paraId="05AFCC28" w14:textId="77777777" w:rsidR="004202E4" w:rsidRPr="004202E4" w:rsidRDefault="004202E4" w:rsidP="004202E4">
      <w:pPr>
        <w:spacing w:before="0" w:after="0"/>
        <w:ind w:right="142"/>
        <w:rPr>
          <w:rFonts w:asciiTheme="majorHAnsi" w:hAnsiTheme="majorHAnsi" w:cstheme="minorHAnsi"/>
          <w:bCs/>
          <w:sz w:val="22"/>
          <w:szCs w:val="22"/>
        </w:rPr>
      </w:pPr>
      <w:r w:rsidRPr="004202E4">
        <w:rPr>
          <w:rFonts w:asciiTheme="majorHAnsi" w:hAnsiTheme="majorHAnsi" w:cstheme="minorHAnsi"/>
          <w:bCs/>
          <w:sz w:val="22"/>
          <w:szCs w:val="22"/>
        </w:rPr>
        <w:t>- la désignation du responsable financier, signataire et responsable du devis</w:t>
      </w:r>
    </w:p>
    <w:p w14:paraId="4437D6C6" w14:textId="77777777" w:rsidR="004202E4" w:rsidRPr="004202E4" w:rsidRDefault="004202E4" w:rsidP="004202E4">
      <w:pPr>
        <w:spacing w:before="0" w:after="0"/>
        <w:ind w:right="142"/>
        <w:rPr>
          <w:rFonts w:asciiTheme="majorHAnsi" w:hAnsiTheme="majorHAnsi" w:cstheme="minorHAnsi"/>
          <w:bCs/>
          <w:sz w:val="22"/>
          <w:szCs w:val="22"/>
        </w:rPr>
      </w:pPr>
      <w:r w:rsidRPr="004202E4">
        <w:rPr>
          <w:rFonts w:asciiTheme="majorHAnsi" w:hAnsiTheme="majorHAnsi" w:cstheme="minorHAnsi"/>
          <w:bCs/>
          <w:sz w:val="22"/>
          <w:szCs w:val="22"/>
        </w:rPr>
        <w:t>- la capacité du responsable financier à avancer les frais d’acomptes inhérent aux devis du séjour</w:t>
      </w:r>
    </w:p>
    <w:p w14:paraId="2D374545" w14:textId="77777777" w:rsidR="004202E4" w:rsidRPr="004202E4" w:rsidRDefault="004202E4" w:rsidP="004202E4">
      <w:pPr>
        <w:spacing w:before="0" w:after="0"/>
        <w:ind w:right="142"/>
        <w:rPr>
          <w:rFonts w:asciiTheme="majorHAnsi" w:hAnsiTheme="majorHAnsi" w:cstheme="minorHAnsi"/>
          <w:bCs/>
          <w:sz w:val="22"/>
          <w:szCs w:val="22"/>
        </w:rPr>
      </w:pPr>
      <w:r w:rsidRPr="004202E4">
        <w:rPr>
          <w:rFonts w:asciiTheme="majorHAnsi" w:hAnsiTheme="majorHAnsi" w:cstheme="minorHAnsi"/>
          <w:bCs/>
          <w:sz w:val="22"/>
          <w:szCs w:val="22"/>
        </w:rPr>
        <w:t>- l’intégration de la MSA du territoire dans la coordination du projet</w:t>
      </w:r>
    </w:p>
    <w:p w14:paraId="3C692BA7" w14:textId="77777777" w:rsidR="004202E4" w:rsidRPr="004202E4" w:rsidRDefault="004202E4" w:rsidP="004202E4">
      <w:pPr>
        <w:spacing w:before="0" w:after="0"/>
        <w:ind w:right="142"/>
        <w:rPr>
          <w:rFonts w:asciiTheme="majorHAnsi" w:hAnsiTheme="majorHAnsi" w:cstheme="minorHAnsi"/>
          <w:bCs/>
          <w:sz w:val="22"/>
          <w:szCs w:val="22"/>
        </w:rPr>
      </w:pPr>
      <w:r w:rsidRPr="004202E4">
        <w:rPr>
          <w:rFonts w:asciiTheme="majorHAnsi" w:hAnsiTheme="majorHAnsi" w:cstheme="minorHAnsi"/>
          <w:bCs/>
          <w:sz w:val="22"/>
          <w:szCs w:val="22"/>
        </w:rPr>
        <w:t>- les modalités envisagées de mobilisation et de communication pour inscrire des seniors et/ou l’implication de structures séniors dans le projet voir de séniors déjà engagés dans le projet !</w:t>
      </w:r>
    </w:p>
    <w:p w14:paraId="29BC795D" w14:textId="77777777" w:rsidR="004202E4" w:rsidRPr="004202E4" w:rsidRDefault="004202E4" w:rsidP="004202E4">
      <w:pPr>
        <w:spacing w:before="0" w:after="0"/>
        <w:ind w:right="142"/>
        <w:rPr>
          <w:rFonts w:asciiTheme="majorHAnsi" w:hAnsiTheme="majorHAnsi" w:cstheme="minorHAnsi"/>
          <w:bCs/>
          <w:sz w:val="22"/>
          <w:szCs w:val="22"/>
        </w:rPr>
      </w:pPr>
      <w:r w:rsidRPr="004202E4">
        <w:rPr>
          <w:rFonts w:asciiTheme="majorHAnsi" w:hAnsiTheme="majorHAnsi" w:cstheme="minorHAnsi"/>
          <w:bCs/>
          <w:sz w:val="22"/>
          <w:szCs w:val="22"/>
        </w:rPr>
        <w:t>- la description d’au moins une activité intergénérationnelle originale intégrée qui sera animée par les jeunes</w:t>
      </w:r>
    </w:p>
    <w:p w14:paraId="3E88BA81" w14:textId="77777777" w:rsidR="004202E4" w:rsidRPr="004202E4" w:rsidRDefault="004202E4" w:rsidP="004202E4">
      <w:pPr>
        <w:spacing w:before="0" w:after="0"/>
        <w:ind w:right="142"/>
        <w:rPr>
          <w:rFonts w:asciiTheme="majorHAnsi" w:hAnsiTheme="majorHAnsi" w:cstheme="minorHAnsi"/>
          <w:bCs/>
          <w:sz w:val="22"/>
          <w:szCs w:val="22"/>
        </w:rPr>
      </w:pPr>
      <w:r w:rsidRPr="004202E4">
        <w:rPr>
          <w:rFonts w:asciiTheme="majorHAnsi" w:hAnsiTheme="majorHAnsi" w:cstheme="minorHAnsi"/>
          <w:bCs/>
          <w:sz w:val="22"/>
          <w:szCs w:val="22"/>
        </w:rPr>
        <w:t>- les propositions d’actions mises en œuvre en amont et en aval pour renforcer le lien intergénérationnel</w:t>
      </w:r>
    </w:p>
    <w:p w14:paraId="1E67B8EA" w14:textId="77777777" w:rsidR="004202E4" w:rsidRPr="004202E4" w:rsidRDefault="004202E4" w:rsidP="004202E4">
      <w:pPr>
        <w:spacing w:before="0" w:after="0"/>
        <w:ind w:right="142"/>
        <w:rPr>
          <w:rFonts w:asciiTheme="majorHAnsi" w:hAnsiTheme="majorHAnsi" w:cstheme="minorHAnsi"/>
          <w:bCs/>
          <w:sz w:val="22"/>
          <w:szCs w:val="22"/>
        </w:rPr>
      </w:pPr>
      <w:r w:rsidRPr="004202E4">
        <w:rPr>
          <w:rFonts w:asciiTheme="majorHAnsi" w:hAnsiTheme="majorHAnsi" w:cstheme="minorHAnsi"/>
          <w:bCs/>
          <w:sz w:val="22"/>
          <w:szCs w:val="22"/>
        </w:rPr>
        <w:t>- le respect du ratio un jeune / un sénior et la cohérence du nombre de séniors, jeunes et accompagnateurs qui seront mobilisés pour le séjour</w:t>
      </w:r>
    </w:p>
    <w:p w14:paraId="5F6AA292" w14:textId="0C2D9884" w:rsidR="009C456E" w:rsidRPr="004202E4" w:rsidRDefault="004202E4" w:rsidP="004202E4">
      <w:pPr>
        <w:spacing w:before="0" w:after="0"/>
        <w:ind w:right="142"/>
        <w:rPr>
          <w:rFonts w:asciiTheme="majorHAnsi" w:hAnsiTheme="majorHAnsi" w:cstheme="minorHAnsi"/>
          <w:bCs/>
          <w:sz w:val="22"/>
          <w:szCs w:val="22"/>
        </w:rPr>
      </w:pPr>
      <w:r w:rsidRPr="004202E4">
        <w:rPr>
          <w:rFonts w:asciiTheme="majorHAnsi" w:hAnsiTheme="majorHAnsi" w:cstheme="minorHAnsi"/>
          <w:bCs/>
          <w:sz w:val="22"/>
          <w:szCs w:val="22"/>
        </w:rPr>
        <w:t>- le budget prévisionnel et les financeurs envisagés si des frais ne sont pas prise en charge par l’AVMA/AGRICA</w:t>
      </w:r>
    </w:p>
    <w:p w14:paraId="62159627" w14:textId="712E53D2" w:rsidR="009C456E" w:rsidRDefault="009C456E" w:rsidP="00F25594">
      <w:pPr>
        <w:spacing w:before="0" w:after="0" w:line="240" w:lineRule="auto"/>
        <w:ind w:right="142"/>
        <w:rPr>
          <w:rFonts w:asciiTheme="majorHAnsi" w:hAnsiTheme="majorHAnsi" w:cs="Arial"/>
          <w:bCs/>
          <w:sz w:val="22"/>
          <w:szCs w:val="22"/>
        </w:rPr>
      </w:pPr>
    </w:p>
    <w:p w14:paraId="37CFE10E" w14:textId="77777777" w:rsidR="004202E4" w:rsidRPr="004202E4" w:rsidRDefault="004202E4" w:rsidP="004202E4">
      <w:pPr>
        <w:spacing w:before="0" w:after="0" w:line="240" w:lineRule="auto"/>
        <w:ind w:right="142"/>
        <w:rPr>
          <w:rFonts w:asciiTheme="majorHAnsi" w:hAnsiTheme="majorHAnsi" w:cs="Arial"/>
          <w:bCs/>
          <w:sz w:val="22"/>
          <w:szCs w:val="22"/>
        </w:rPr>
      </w:pPr>
    </w:p>
    <w:p w14:paraId="3CF9AB0E" w14:textId="77777777" w:rsidR="004202E4" w:rsidRPr="00940944" w:rsidRDefault="004202E4" w:rsidP="00940944">
      <w:pPr>
        <w:spacing w:before="0" w:after="0"/>
        <w:ind w:right="142"/>
        <w:rPr>
          <w:rFonts w:asciiTheme="majorHAnsi" w:hAnsiTheme="majorHAnsi" w:cstheme="minorHAnsi"/>
          <w:bCs/>
          <w:i/>
          <w:iCs/>
          <w:sz w:val="22"/>
          <w:szCs w:val="22"/>
          <w:u w:val="single"/>
        </w:rPr>
      </w:pPr>
      <w:r w:rsidRPr="00940944">
        <w:rPr>
          <w:rFonts w:asciiTheme="majorHAnsi" w:hAnsiTheme="majorHAnsi" w:cstheme="minorHAnsi"/>
          <w:bCs/>
          <w:i/>
          <w:iCs/>
          <w:sz w:val="22"/>
          <w:szCs w:val="22"/>
          <w:u w:val="single"/>
        </w:rPr>
        <w:t>Présentation du projet lors du jury :</w:t>
      </w:r>
    </w:p>
    <w:p w14:paraId="19529095" w14:textId="362CD7AF" w:rsidR="009C456E" w:rsidRPr="00940944" w:rsidRDefault="004202E4" w:rsidP="00940944">
      <w:pPr>
        <w:spacing w:before="0" w:after="0"/>
        <w:ind w:right="142"/>
        <w:rPr>
          <w:rFonts w:asciiTheme="majorHAnsi" w:hAnsiTheme="majorHAnsi" w:cstheme="minorHAnsi"/>
          <w:bCs/>
          <w:i/>
          <w:iCs/>
          <w:sz w:val="22"/>
          <w:szCs w:val="22"/>
        </w:rPr>
      </w:pPr>
      <w:r w:rsidRPr="00940944">
        <w:rPr>
          <w:rFonts w:asciiTheme="majorHAnsi" w:hAnsiTheme="majorHAnsi" w:cstheme="minorHAnsi"/>
          <w:bCs/>
          <w:i/>
          <w:iCs/>
          <w:sz w:val="22"/>
          <w:szCs w:val="22"/>
        </w:rPr>
        <w:t xml:space="preserve">- Le porteur de projet sera également tenu de présenter </w:t>
      </w:r>
      <w:r w:rsidR="00940944" w:rsidRPr="00940944">
        <w:rPr>
          <w:rFonts w:asciiTheme="majorHAnsi" w:hAnsiTheme="majorHAnsi" w:cstheme="minorHAnsi"/>
          <w:bCs/>
          <w:i/>
          <w:iCs/>
          <w:sz w:val="22"/>
          <w:szCs w:val="22"/>
        </w:rPr>
        <w:t>le</w:t>
      </w:r>
      <w:r w:rsidRPr="00940944">
        <w:rPr>
          <w:rFonts w:asciiTheme="majorHAnsi" w:hAnsiTheme="majorHAnsi" w:cstheme="minorHAnsi"/>
          <w:bCs/>
          <w:i/>
          <w:iCs/>
          <w:sz w:val="22"/>
          <w:szCs w:val="22"/>
        </w:rPr>
        <w:t xml:space="preserve"> plan de financement</w:t>
      </w:r>
      <w:r w:rsidR="00940944" w:rsidRPr="00940944">
        <w:rPr>
          <w:rFonts w:asciiTheme="majorHAnsi" w:hAnsiTheme="majorHAnsi" w:cstheme="minorHAnsi"/>
          <w:bCs/>
          <w:i/>
          <w:iCs/>
          <w:sz w:val="22"/>
          <w:szCs w:val="22"/>
        </w:rPr>
        <w:t xml:space="preserve"> de son séjour</w:t>
      </w:r>
      <w:r w:rsidRPr="00940944">
        <w:rPr>
          <w:rFonts w:asciiTheme="majorHAnsi" w:hAnsiTheme="majorHAnsi" w:cstheme="minorHAnsi"/>
          <w:bCs/>
          <w:i/>
          <w:iCs/>
          <w:sz w:val="22"/>
          <w:szCs w:val="22"/>
        </w:rPr>
        <w:t xml:space="preserve"> à l’oral lors de la journée dédiée à la sélection des projets Part’âge 202</w:t>
      </w:r>
      <w:r w:rsidR="00B32007">
        <w:rPr>
          <w:rFonts w:asciiTheme="majorHAnsi" w:hAnsiTheme="majorHAnsi" w:cstheme="minorHAnsi"/>
          <w:bCs/>
          <w:i/>
          <w:iCs/>
          <w:sz w:val="22"/>
          <w:szCs w:val="22"/>
        </w:rPr>
        <w:t>6</w:t>
      </w:r>
      <w:r w:rsidRPr="00940944">
        <w:rPr>
          <w:rFonts w:asciiTheme="majorHAnsi" w:hAnsiTheme="majorHAnsi" w:cstheme="minorHAnsi"/>
          <w:bCs/>
          <w:i/>
          <w:iCs/>
          <w:sz w:val="22"/>
          <w:szCs w:val="22"/>
        </w:rPr>
        <w:t>-2</w:t>
      </w:r>
      <w:r w:rsidR="00B32007">
        <w:rPr>
          <w:rFonts w:asciiTheme="majorHAnsi" w:hAnsiTheme="majorHAnsi" w:cstheme="minorHAnsi"/>
          <w:bCs/>
          <w:i/>
          <w:iCs/>
          <w:sz w:val="22"/>
          <w:szCs w:val="22"/>
        </w:rPr>
        <w:t>7</w:t>
      </w:r>
      <w:r w:rsidRPr="00940944">
        <w:rPr>
          <w:rFonts w:asciiTheme="majorHAnsi" w:hAnsiTheme="majorHAnsi" w:cstheme="minorHAnsi"/>
          <w:bCs/>
          <w:i/>
          <w:iCs/>
          <w:sz w:val="22"/>
          <w:szCs w:val="22"/>
        </w:rPr>
        <w:t xml:space="preserve"> par le jury des partenaires, qui se tiendra le </w:t>
      </w:r>
      <w:r w:rsidR="00B32007">
        <w:rPr>
          <w:rFonts w:asciiTheme="majorHAnsi" w:hAnsiTheme="majorHAnsi" w:cstheme="minorHAnsi"/>
          <w:bCs/>
          <w:i/>
          <w:iCs/>
          <w:sz w:val="22"/>
          <w:szCs w:val="22"/>
        </w:rPr>
        <w:t>jeudi</w:t>
      </w:r>
      <w:r w:rsidRPr="00940944">
        <w:rPr>
          <w:rFonts w:asciiTheme="majorHAnsi" w:hAnsiTheme="majorHAnsi" w:cstheme="minorHAnsi"/>
          <w:bCs/>
          <w:i/>
          <w:iCs/>
          <w:sz w:val="22"/>
          <w:szCs w:val="22"/>
        </w:rPr>
        <w:t xml:space="preserve"> 5 novembre par séquence de 1</w:t>
      </w:r>
      <w:r w:rsidR="00B32007">
        <w:rPr>
          <w:rFonts w:asciiTheme="majorHAnsi" w:hAnsiTheme="majorHAnsi" w:cstheme="minorHAnsi"/>
          <w:bCs/>
          <w:i/>
          <w:iCs/>
          <w:sz w:val="22"/>
          <w:szCs w:val="22"/>
        </w:rPr>
        <w:t>5</w:t>
      </w:r>
      <w:r w:rsidRPr="00940944">
        <w:rPr>
          <w:rFonts w:asciiTheme="majorHAnsi" w:hAnsiTheme="majorHAnsi" w:cstheme="minorHAnsi"/>
          <w:bCs/>
          <w:i/>
          <w:iCs/>
          <w:sz w:val="22"/>
          <w:szCs w:val="22"/>
        </w:rPr>
        <w:t xml:space="preserve"> minutes (5 minutes de présentation du projet et </w:t>
      </w:r>
      <w:r w:rsidR="00B32007">
        <w:rPr>
          <w:rFonts w:asciiTheme="majorHAnsi" w:hAnsiTheme="majorHAnsi" w:cstheme="minorHAnsi"/>
          <w:bCs/>
          <w:i/>
          <w:iCs/>
          <w:sz w:val="22"/>
          <w:szCs w:val="22"/>
        </w:rPr>
        <w:t>10</w:t>
      </w:r>
      <w:r w:rsidRPr="00940944">
        <w:rPr>
          <w:rFonts w:asciiTheme="majorHAnsi" w:hAnsiTheme="majorHAnsi" w:cstheme="minorHAnsi"/>
          <w:bCs/>
          <w:i/>
          <w:iCs/>
          <w:sz w:val="22"/>
          <w:szCs w:val="22"/>
        </w:rPr>
        <w:t xml:space="preserve"> minutes de questions). Selon la qualité du dossier et la pertinence des éléments transmis, le jury pourra décider d’octroyer tout ou partie du financement demandé.</w:t>
      </w:r>
    </w:p>
    <w:p w14:paraId="62ACCC35" w14:textId="1A230225" w:rsidR="009C456E" w:rsidRDefault="009C456E" w:rsidP="00F25594">
      <w:pPr>
        <w:spacing w:before="0" w:after="0" w:line="240" w:lineRule="auto"/>
        <w:ind w:right="142"/>
        <w:rPr>
          <w:rFonts w:asciiTheme="majorHAnsi" w:hAnsiTheme="majorHAnsi" w:cs="Arial"/>
          <w:bCs/>
          <w:sz w:val="22"/>
          <w:szCs w:val="22"/>
        </w:rPr>
      </w:pPr>
    </w:p>
    <w:p w14:paraId="4043F0EC" w14:textId="0689C09F" w:rsidR="006F02BE" w:rsidRPr="004A6B84" w:rsidRDefault="000111E0" w:rsidP="00413393">
      <w:pPr>
        <w:pStyle w:val="Titre1"/>
        <w:jc w:val="both"/>
        <w:rPr>
          <w:b/>
          <w:bCs/>
        </w:rPr>
      </w:pPr>
      <w:r w:rsidRPr="004A6B84">
        <w:rPr>
          <w:b/>
          <w:bCs/>
        </w:rPr>
        <w:lastRenderedPageBreak/>
        <w:t>Identification des partenaires du projet</w:t>
      </w:r>
      <w:r w:rsidR="00FA67AC" w:rsidRPr="004A6B84">
        <w:rPr>
          <w:b/>
          <w:bCs/>
        </w:rPr>
        <w:t xml:space="preserve"> ayant confirmé leur </w:t>
      </w:r>
      <w:r w:rsidR="00E25787" w:rsidRPr="004A6B84">
        <w:rPr>
          <w:b/>
          <w:bCs/>
        </w:rPr>
        <w:t>engagement dans le projet</w:t>
      </w:r>
    </w:p>
    <w:p w14:paraId="356B20C1" w14:textId="7C4A7A62" w:rsidR="004A6B84" w:rsidRDefault="00A256BE" w:rsidP="00FD4D32">
      <w:pPr>
        <w:pStyle w:val="Sous-titre"/>
        <w:spacing w:after="0"/>
        <w:rPr>
          <w:b/>
          <w:bCs/>
        </w:rPr>
      </w:pPr>
      <w:r w:rsidRPr="004A6B84">
        <w:rPr>
          <w:b/>
          <w:bCs/>
        </w:rPr>
        <w:t xml:space="preserve">     </w:t>
      </w:r>
    </w:p>
    <w:p w14:paraId="2F34B3F1" w14:textId="565FA3B3" w:rsidR="0066499D" w:rsidRPr="0066499D" w:rsidRDefault="0066499D" w:rsidP="0066499D">
      <w:pPr>
        <w:pStyle w:val="Paragraphedeliste"/>
        <w:numPr>
          <w:ilvl w:val="0"/>
          <w:numId w:val="49"/>
        </w:numPr>
        <w:rPr>
          <w:rStyle w:val="Rfrenceintense"/>
        </w:rPr>
      </w:pPr>
      <w:r w:rsidRPr="00677D9D">
        <w:rPr>
          <w:rStyle w:val="Rfrenceintense"/>
        </w:rPr>
        <w:t xml:space="preserve">DATE DU </w:t>
      </w:r>
      <w:r>
        <w:rPr>
          <w:rStyle w:val="Rfrenceintense"/>
        </w:rPr>
        <w:t>1</w:t>
      </w:r>
      <w:r w:rsidRPr="00160EFD">
        <w:rPr>
          <w:rStyle w:val="Rfrenceintense"/>
          <w:vertAlign w:val="superscript"/>
        </w:rPr>
        <w:t>er</w:t>
      </w:r>
      <w:r>
        <w:rPr>
          <w:rStyle w:val="Rfrenceintense"/>
        </w:rPr>
        <w:t xml:space="preserve"> </w:t>
      </w:r>
      <w:r w:rsidRPr="00677D9D">
        <w:rPr>
          <w:rStyle w:val="Rfrenceintense"/>
        </w:rPr>
        <w:t>COPIL ENTRE TOUTES LES PARTIES PRENANTES DU PROJET :</w:t>
      </w:r>
      <w:r w:rsidRPr="00677D9D">
        <w:rPr>
          <w:rStyle w:val="Rfrenceintense"/>
          <w:color w:val="auto"/>
        </w:rPr>
        <w:t> ……………………</w:t>
      </w:r>
    </w:p>
    <w:p w14:paraId="2E17F04E" w14:textId="0F763194" w:rsidR="0066499D" w:rsidRDefault="0066499D" w:rsidP="0066499D">
      <w:pPr>
        <w:pStyle w:val="Paragraphedeliste"/>
        <w:rPr>
          <w:rStyle w:val="Rfrenceintense"/>
        </w:rPr>
      </w:pPr>
    </w:p>
    <w:p w14:paraId="4458A9D2" w14:textId="1877B9D4" w:rsidR="00A65A0C" w:rsidRDefault="00A65A0C" w:rsidP="0066499D">
      <w:pPr>
        <w:pStyle w:val="Paragraphedeliste"/>
        <w:rPr>
          <w:rStyle w:val="Rfrenceintense"/>
        </w:rPr>
      </w:pPr>
    </w:p>
    <w:p w14:paraId="4420BA01" w14:textId="77777777" w:rsidR="00A65A0C" w:rsidRPr="00677D9D" w:rsidRDefault="00A65A0C" w:rsidP="0066499D">
      <w:pPr>
        <w:pStyle w:val="Paragraphedeliste"/>
        <w:rPr>
          <w:rStyle w:val="Rfrenceintense"/>
        </w:rPr>
      </w:pPr>
    </w:p>
    <w:p w14:paraId="13E7EB83" w14:textId="5F4833C7" w:rsidR="0066499D" w:rsidRDefault="0066499D" w:rsidP="0066499D">
      <w:pPr>
        <w:pStyle w:val="Titre1"/>
      </w:pPr>
      <w:r>
        <w:t xml:space="preserve">Les </w:t>
      </w:r>
      <w:r w:rsidR="0004145F">
        <w:t>PARTENAIRES</w:t>
      </w:r>
      <w:r>
        <w:t xml:space="preserve"> du projet</w:t>
      </w:r>
    </w:p>
    <w:p w14:paraId="4342B497" w14:textId="77777777" w:rsidR="0066499D" w:rsidRPr="00095242" w:rsidRDefault="0066499D" w:rsidP="0066499D"/>
    <w:p w14:paraId="7116E0F1" w14:textId="77777777" w:rsidR="0066499D" w:rsidRPr="00E078EB" w:rsidRDefault="0066499D" w:rsidP="0066499D">
      <w:pPr>
        <w:pStyle w:val="Sous-titre"/>
        <w:numPr>
          <w:ilvl w:val="0"/>
          <w:numId w:val="45"/>
        </w:numPr>
        <w:spacing w:after="0" w:line="360" w:lineRule="auto"/>
        <w:rPr>
          <w:b/>
          <w:bCs/>
          <w:sz w:val="22"/>
          <w:szCs w:val="22"/>
        </w:rPr>
      </w:pPr>
      <w:r w:rsidRPr="00E078EB">
        <w:rPr>
          <w:b/>
          <w:bCs/>
          <w:sz w:val="22"/>
          <w:szCs w:val="22"/>
        </w:rPr>
        <w:t>Coordonnées du référent porteur de projet </w:t>
      </w:r>
    </w:p>
    <w:p w14:paraId="15C06076" w14:textId="77777777" w:rsidR="0066499D" w:rsidRPr="00E078EB" w:rsidRDefault="0066499D" w:rsidP="0066499D">
      <w:pPr>
        <w:rPr>
          <w:rFonts w:cstheme="minorHAnsi"/>
          <w:bCs/>
          <w:color w:val="080131"/>
          <w:sz w:val="22"/>
          <w:szCs w:val="22"/>
        </w:rPr>
      </w:pPr>
      <w:r w:rsidRPr="00E078EB">
        <w:rPr>
          <w:rFonts w:cstheme="minorHAnsi"/>
          <w:bCs/>
          <w:color w:val="080131"/>
          <w:sz w:val="22"/>
          <w:szCs w:val="22"/>
        </w:rPr>
        <w:t>Structure : …………………………………………………………………………………………………………………</w:t>
      </w:r>
    </w:p>
    <w:p w14:paraId="1041395B" w14:textId="77777777" w:rsidR="0066499D" w:rsidRPr="00E078EB" w:rsidRDefault="0066499D" w:rsidP="0066499D">
      <w:pPr>
        <w:rPr>
          <w:rFonts w:cstheme="minorHAnsi"/>
          <w:bCs/>
          <w:color w:val="080131"/>
          <w:sz w:val="22"/>
          <w:szCs w:val="22"/>
        </w:rPr>
      </w:pPr>
      <w:r w:rsidRPr="00E078EB">
        <w:rPr>
          <w:rFonts w:cstheme="minorHAnsi"/>
          <w:bCs/>
          <w:color w:val="080131"/>
          <w:sz w:val="22"/>
          <w:szCs w:val="22"/>
        </w:rPr>
        <w:t>Nom</w:t>
      </w:r>
      <w:r>
        <w:rPr>
          <w:rFonts w:cstheme="minorHAnsi"/>
          <w:bCs/>
          <w:color w:val="080131"/>
          <w:sz w:val="22"/>
          <w:szCs w:val="22"/>
        </w:rPr>
        <w:t xml:space="preserve"> et Prénom</w:t>
      </w:r>
      <w:r w:rsidRPr="00E078EB">
        <w:rPr>
          <w:rFonts w:cstheme="minorHAnsi"/>
          <w:bCs/>
          <w:color w:val="080131"/>
          <w:sz w:val="22"/>
          <w:szCs w:val="22"/>
        </w:rPr>
        <w:t> : …………………………………………………………………………………………………………………</w:t>
      </w:r>
    </w:p>
    <w:p w14:paraId="31420B29" w14:textId="77777777" w:rsidR="0066499D" w:rsidRPr="00E078EB" w:rsidRDefault="0066499D" w:rsidP="0066499D">
      <w:pPr>
        <w:rPr>
          <w:rFonts w:cstheme="minorHAnsi"/>
          <w:bCs/>
          <w:color w:val="080131"/>
          <w:sz w:val="22"/>
          <w:szCs w:val="22"/>
        </w:rPr>
      </w:pPr>
      <w:r w:rsidRPr="00E078EB">
        <w:rPr>
          <w:rFonts w:cstheme="minorHAnsi"/>
          <w:bCs/>
          <w:color w:val="080131"/>
          <w:sz w:val="22"/>
          <w:szCs w:val="22"/>
        </w:rPr>
        <w:t>Fonction : …………………………………………………………………………………………………………………</w:t>
      </w:r>
    </w:p>
    <w:p w14:paraId="4DB2F916" w14:textId="77777777" w:rsidR="0066499D" w:rsidRPr="00E078EB" w:rsidRDefault="0066499D" w:rsidP="0066499D">
      <w:pPr>
        <w:rPr>
          <w:rFonts w:cstheme="minorHAnsi"/>
          <w:bCs/>
          <w:color w:val="080131"/>
          <w:sz w:val="22"/>
          <w:szCs w:val="22"/>
        </w:rPr>
      </w:pPr>
      <w:r w:rsidRPr="00E078EB">
        <w:rPr>
          <w:rFonts w:cstheme="minorHAnsi"/>
          <w:bCs/>
          <w:color w:val="080131"/>
          <w:sz w:val="22"/>
          <w:szCs w:val="22"/>
        </w:rPr>
        <w:t>Email : …………………………………………………………………………………………………………………</w:t>
      </w:r>
    </w:p>
    <w:p w14:paraId="660AAEFC" w14:textId="77777777" w:rsidR="0066499D" w:rsidRPr="00E078EB" w:rsidRDefault="0066499D" w:rsidP="0066499D">
      <w:pPr>
        <w:rPr>
          <w:rFonts w:cstheme="minorHAnsi"/>
          <w:bCs/>
          <w:color w:val="080131"/>
          <w:sz w:val="22"/>
          <w:szCs w:val="22"/>
        </w:rPr>
      </w:pPr>
      <w:r w:rsidRPr="00E078EB">
        <w:rPr>
          <w:rFonts w:cstheme="minorHAnsi"/>
          <w:bCs/>
          <w:color w:val="080131"/>
          <w:sz w:val="22"/>
          <w:szCs w:val="22"/>
        </w:rPr>
        <w:t>Téléphone : …………………………………………………………………………………………………………………</w:t>
      </w:r>
    </w:p>
    <w:p w14:paraId="42E7EC43" w14:textId="77777777" w:rsidR="0066499D" w:rsidRDefault="0066499D" w:rsidP="0066499D">
      <w:pPr>
        <w:rPr>
          <w:i/>
          <w:iCs/>
          <w:color w:val="080131"/>
        </w:rPr>
      </w:pPr>
      <w:r w:rsidRPr="00E078EB">
        <w:rPr>
          <w:i/>
          <w:iCs/>
          <w:color w:val="080131"/>
        </w:rPr>
        <w:t>Pour rappel, le porteur de projet</w:t>
      </w:r>
      <w:r>
        <w:rPr>
          <w:i/>
          <w:iCs/>
          <w:color w:val="080131"/>
        </w:rPr>
        <w:t xml:space="preserve"> coordonne le projet et</w:t>
      </w:r>
      <w:r w:rsidRPr="00E078EB">
        <w:rPr>
          <w:i/>
          <w:iCs/>
          <w:color w:val="080131"/>
        </w:rPr>
        <w:t xml:space="preserve"> sera le seul interlocuteur de l’AVMA et du villages vacances</w:t>
      </w:r>
    </w:p>
    <w:p w14:paraId="2BD89764" w14:textId="486933CB" w:rsidR="0066499D" w:rsidRDefault="0066499D" w:rsidP="00160EFD"/>
    <w:p w14:paraId="06F4D235" w14:textId="77777777" w:rsidR="00A65A0C" w:rsidRPr="00160EFD" w:rsidRDefault="00A65A0C" w:rsidP="00160EFD"/>
    <w:p w14:paraId="71657EAE" w14:textId="761EBF6E" w:rsidR="00A256BE" w:rsidRDefault="004A6B84" w:rsidP="00E078EB">
      <w:pPr>
        <w:pStyle w:val="Sous-titre"/>
        <w:numPr>
          <w:ilvl w:val="0"/>
          <w:numId w:val="47"/>
        </w:numPr>
        <w:spacing w:after="0"/>
        <w:rPr>
          <w:b/>
          <w:bCs/>
        </w:rPr>
      </w:pPr>
      <w:r>
        <w:rPr>
          <w:b/>
          <w:bCs/>
        </w:rPr>
        <w:t xml:space="preserve">La caisse </w:t>
      </w:r>
      <w:r w:rsidR="00A256BE" w:rsidRPr="004A6B84">
        <w:rPr>
          <w:b/>
          <w:bCs/>
        </w:rPr>
        <w:t>MSA</w:t>
      </w:r>
    </w:p>
    <w:p w14:paraId="14A2E649" w14:textId="77777777" w:rsidR="00A65A0C" w:rsidRPr="00A65A0C" w:rsidRDefault="00A65A0C" w:rsidP="00A65A0C"/>
    <w:p w14:paraId="3E498415" w14:textId="70564C33" w:rsidR="00A256BE" w:rsidRPr="004A6B84" w:rsidRDefault="00A256BE" w:rsidP="00A256BE">
      <w:pPr>
        <w:rPr>
          <w:color w:val="080131"/>
          <w:sz w:val="22"/>
          <w:szCs w:val="22"/>
        </w:rPr>
      </w:pPr>
      <w:r w:rsidRPr="004A6B84">
        <w:rPr>
          <w:color w:val="080131"/>
          <w:sz w:val="22"/>
          <w:szCs w:val="22"/>
        </w:rPr>
        <w:t xml:space="preserve">Nom de la caisse : </w:t>
      </w:r>
      <w:r w:rsidRPr="004A6B84">
        <w:rPr>
          <w:rFonts w:cstheme="minorHAnsi"/>
          <w:bCs/>
          <w:color w:val="080131"/>
          <w:sz w:val="22"/>
          <w:szCs w:val="22"/>
        </w:rPr>
        <w:t>………………………………………………………………</w:t>
      </w:r>
      <w:r w:rsidR="004A6B84">
        <w:rPr>
          <w:rFonts w:cstheme="minorHAnsi"/>
          <w:bCs/>
          <w:color w:val="080131"/>
          <w:sz w:val="22"/>
          <w:szCs w:val="22"/>
        </w:rPr>
        <w:t>………</w:t>
      </w:r>
    </w:p>
    <w:p w14:paraId="255CEE99" w14:textId="326E800F" w:rsidR="00A256BE" w:rsidRDefault="00566697" w:rsidP="00A256BE">
      <w:pPr>
        <w:rPr>
          <w:rFonts w:cstheme="minorHAnsi"/>
          <w:bCs/>
          <w:color w:val="080131"/>
          <w:sz w:val="22"/>
          <w:szCs w:val="22"/>
        </w:rPr>
      </w:pPr>
      <w:r>
        <w:rPr>
          <w:color w:val="080131"/>
          <w:sz w:val="22"/>
          <w:szCs w:val="22"/>
        </w:rPr>
        <w:t>F</w:t>
      </w:r>
      <w:r w:rsidR="00A256BE" w:rsidRPr="004A6B84">
        <w:rPr>
          <w:color w:val="080131"/>
          <w:sz w:val="22"/>
          <w:szCs w:val="22"/>
        </w:rPr>
        <w:t xml:space="preserve">onction du référent : </w:t>
      </w:r>
      <w:r w:rsidR="00A256BE" w:rsidRPr="004A6B84">
        <w:rPr>
          <w:rFonts w:cstheme="minorHAnsi"/>
          <w:bCs/>
          <w:color w:val="080131"/>
          <w:sz w:val="22"/>
          <w:szCs w:val="22"/>
        </w:rPr>
        <w:t>…………………………………………………</w:t>
      </w:r>
      <w:r>
        <w:rPr>
          <w:rFonts w:cstheme="minorHAnsi"/>
          <w:bCs/>
          <w:color w:val="080131"/>
          <w:sz w:val="22"/>
          <w:szCs w:val="22"/>
        </w:rPr>
        <w:t>……………….</w:t>
      </w:r>
    </w:p>
    <w:p w14:paraId="00D6F76E" w14:textId="70FB96DA" w:rsidR="00566697" w:rsidRPr="004A6B84" w:rsidRDefault="00566697" w:rsidP="00A256BE">
      <w:pPr>
        <w:rPr>
          <w:rFonts w:cstheme="minorHAnsi"/>
          <w:bCs/>
          <w:color w:val="080131"/>
          <w:sz w:val="22"/>
          <w:szCs w:val="22"/>
        </w:rPr>
      </w:pPr>
      <w:r>
        <w:rPr>
          <w:rFonts w:cstheme="minorHAnsi"/>
          <w:bCs/>
          <w:color w:val="080131"/>
          <w:sz w:val="22"/>
          <w:szCs w:val="22"/>
        </w:rPr>
        <w:t>Coordonnées du référent (mail + téléphone) …………………………………………..</w:t>
      </w:r>
    </w:p>
    <w:p w14:paraId="07F8872C" w14:textId="466BDF0E" w:rsidR="000A26D6" w:rsidRDefault="000A26D6" w:rsidP="00677D9D">
      <w:pPr>
        <w:spacing w:before="0" w:after="0" w:line="240" w:lineRule="auto"/>
        <w:rPr>
          <w:rFonts w:cstheme="minorHAnsi"/>
          <w:bCs/>
          <w:color w:val="080131"/>
          <w:sz w:val="22"/>
          <w:szCs w:val="22"/>
        </w:rPr>
      </w:pPr>
      <w:r w:rsidRPr="004A6B84">
        <w:rPr>
          <w:rFonts w:cstheme="minorHAnsi"/>
          <w:bCs/>
          <w:color w:val="080131"/>
          <w:sz w:val="22"/>
          <w:szCs w:val="22"/>
        </w:rPr>
        <w:t>Elus MSA impliqués dans le projet ? : oui/non</w:t>
      </w:r>
    </w:p>
    <w:p w14:paraId="3358F0E8" w14:textId="77777777" w:rsidR="00A65A0C" w:rsidRDefault="00A65A0C" w:rsidP="00677D9D">
      <w:pPr>
        <w:spacing w:before="0" w:after="0" w:line="240" w:lineRule="auto"/>
        <w:rPr>
          <w:rFonts w:cstheme="minorHAnsi"/>
          <w:bCs/>
          <w:color w:val="080131"/>
          <w:sz w:val="22"/>
          <w:szCs w:val="22"/>
        </w:rPr>
      </w:pPr>
    </w:p>
    <w:p w14:paraId="5CD4447E" w14:textId="77777777" w:rsidR="00241D6B" w:rsidRDefault="00241D6B">
      <w:pPr>
        <w:rPr>
          <w:i/>
          <w:iCs/>
          <w:color w:val="080131"/>
        </w:rPr>
      </w:pPr>
      <w:r>
        <w:rPr>
          <w:i/>
          <w:iCs/>
          <w:color w:val="080131"/>
        </w:rPr>
        <w:br w:type="page"/>
      </w:r>
    </w:p>
    <w:p w14:paraId="36E73C25" w14:textId="135EC008" w:rsidR="00FD4D32" w:rsidRDefault="00413393" w:rsidP="009C1AB0">
      <w:pPr>
        <w:pStyle w:val="Sous-titre"/>
        <w:numPr>
          <w:ilvl w:val="0"/>
          <w:numId w:val="46"/>
        </w:numPr>
        <w:spacing w:after="0" w:line="600" w:lineRule="auto"/>
        <w:ind w:right="-502"/>
        <w:rPr>
          <w:b/>
        </w:rPr>
      </w:pPr>
      <w:r>
        <w:rPr>
          <w:b/>
        </w:rPr>
        <w:lastRenderedPageBreak/>
        <w:t>Structure</w:t>
      </w:r>
      <w:r w:rsidR="00492DCD">
        <w:rPr>
          <w:b/>
        </w:rPr>
        <w:t>(</w:t>
      </w:r>
      <w:r>
        <w:rPr>
          <w:b/>
        </w:rPr>
        <w:t>s</w:t>
      </w:r>
      <w:r w:rsidR="00492DCD">
        <w:rPr>
          <w:b/>
        </w:rPr>
        <w:t>)</w:t>
      </w:r>
      <w:r>
        <w:rPr>
          <w:b/>
        </w:rPr>
        <w:t xml:space="preserve"> </w:t>
      </w:r>
      <w:r w:rsidR="001D464B">
        <w:rPr>
          <w:b/>
        </w:rPr>
        <w:t>impliquée</w:t>
      </w:r>
      <w:r w:rsidR="00492DCD">
        <w:rPr>
          <w:b/>
        </w:rPr>
        <w:t>(</w:t>
      </w:r>
      <w:r w:rsidR="001D464B">
        <w:rPr>
          <w:b/>
        </w:rPr>
        <w:t>s</w:t>
      </w:r>
      <w:r w:rsidR="00492DCD">
        <w:rPr>
          <w:b/>
        </w:rPr>
        <w:t>)</w:t>
      </w:r>
      <w:r w:rsidR="001D464B">
        <w:rPr>
          <w:b/>
        </w:rPr>
        <w:t xml:space="preserve"> </w:t>
      </w:r>
      <w:r>
        <w:rPr>
          <w:b/>
        </w:rPr>
        <w:t xml:space="preserve">intervenant auprès </w:t>
      </w:r>
      <w:r w:rsidR="00D4411A">
        <w:rPr>
          <w:b/>
        </w:rPr>
        <w:t xml:space="preserve">des personnes âgées </w:t>
      </w:r>
    </w:p>
    <w:tbl>
      <w:tblPr>
        <w:tblStyle w:val="Grilledutableau"/>
        <w:tblW w:w="10774" w:type="dxa"/>
        <w:tblInd w:w="-856" w:type="dxa"/>
        <w:tblLook w:val="04A0" w:firstRow="1" w:lastRow="0" w:firstColumn="1" w:lastColumn="0" w:noHBand="0" w:noVBand="1"/>
      </w:tblPr>
      <w:tblGrid>
        <w:gridCol w:w="2154"/>
        <w:gridCol w:w="2155"/>
        <w:gridCol w:w="2155"/>
        <w:gridCol w:w="2155"/>
        <w:gridCol w:w="2155"/>
      </w:tblGrid>
      <w:tr w:rsidR="00F52215" w:rsidRPr="00BD0DA6" w14:paraId="2B606BA4" w14:textId="77777777" w:rsidTr="00F52215">
        <w:trPr>
          <w:trHeight w:val="378"/>
        </w:trPr>
        <w:tc>
          <w:tcPr>
            <w:tcW w:w="2154" w:type="dxa"/>
            <w:vAlign w:val="center"/>
          </w:tcPr>
          <w:p w14:paraId="5FFB1BA0" w14:textId="42D85450" w:rsidR="00F52215" w:rsidRPr="00C32E57" w:rsidRDefault="00F52215" w:rsidP="000120BE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Nom</w:t>
            </w: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 xml:space="preserve"> + type</w:t>
            </w: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 xml:space="preserve"> de  structure (MARPA, CCAS,…)</w:t>
            </w:r>
          </w:p>
        </w:tc>
        <w:tc>
          <w:tcPr>
            <w:tcW w:w="2155" w:type="dxa"/>
            <w:vAlign w:val="center"/>
          </w:tcPr>
          <w:p w14:paraId="3F5FAE34" w14:textId="39EB1284" w:rsidR="00F52215" w:rsidRPr="00C32E57" w:rsidRDefault="00F52215" w:rsidP="00FD4D32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A déjà participé à un séjour Part’âge</w:t>
            </w: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 xml:space="preserve"> ? </w:t>
            </w:r>
          </w:p>
        </w:tc>
        <w:tc>
          <w:tcPr>
            <w:tcW w:w="2155" w:type="dxa"/>
            <w:vAlign w:val="center"/>
          </w:tcPr>
          <w:p w14:paraId="39C6E768" w14:textId="77777777" w:rsidR="00F52215" w:rsidRPr="00C32E57" w:rsidRDefault="00F52215" w:rsidP="000120BE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Nom du référent</w:t>
            </w:r>
          </w:p>
        </w:tc>
        <w:tc>
          <w:tcPr>
            <w:tcW w:w="2155" w:type="dxa"/>
            <w:vAlign w:val="center"/>
          </w:tcPr>
          <w:p w14:paraId="1EA860D7" w14:textId="1F8CEB34" w:rsidR="00F52215" w:rsidRDefault="00F52215" w:rsidP="000120BE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>Coordonnées du référent (mail et téléphone)</w:t>
            </w:r>
          </w:p>
        </w:tc>
        <w:tc>
          <w:tcPr>
            <w:tcW w:w="2155" w:type="dxa"/>
            <w:vAlign w:val="center"/>
          </w:tcPr>
          <w:p w14:paraId="3C97ECB3" w14:textId="05E57E4B" w:rsidR="00F52215" w:rsidRPr="00C32E57" w:rsidRDefault="00F52215" w:rsidP="000120BE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>Ville et Département</w:t>
            </w:r>
          </w:p>
        </w:tc>
      </w:tr>
      <w:tr w:rsidR="00F52215" w:rsidRPr="00BD0DA6" w14:paraId="7F7947EB" w14:textId="77777777" w:rsidTr="00F52215">
        <w:trPr>
          <w:trHeight w:val="794"/>
        </w:trPr>
        <w:tc>
          <w:tcPr>
            <w:tcW w:w="2154" w:type="dxa"/>
          </w:tcPr>
          <w:p w14:paraId="2D0E3989" w14:textId="77777777" w:rsidR="00F52215" w:rsidRPr="00413393" w:rsidRDefault="00F52215" w:rsidP="000120BE">
            <w:pPr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72E4D675" w14:textId="77777777" w:rsidR="00F52215" w:rsidRDefault="00F52215" w:rsidP="000120B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6771FA1D" wp14:editId="3F818509">
                      <wp:simplePos x="0" y="0"/>
                      <wp:positionH relativeFrom="column">
                        <wp:posOffset>314113</wp:posOffset>
                      </wp:positionH>
                      <wp:positionV relativeFrom="paragraph">
                        <wp:posOffset>120015</wp:posOffset>
                      </wp:positionV>
                      <wp:extent cx="74507" cy="60960"/>
                      <wp:effectExtent l="0" t="0" r="20955" b="15240"/>
                      <wp:wrapNone/>
                      <wp:docPr id="4" name="Rectangle : en biseau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494BCCEA" id="_x0000_t84" coordsize="21600,21600" o:spt="84" adj="2700" path="m,l,21600r21600,l21600,xem@0@0nfl@0@2@1@2@1@0xem,nfl@0@0em,21600nfl@0@2em21600,21600nfl@1@2em21600,nfl@1@0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10800"/>
                      </v:handles>
                      <o:complex v:ext="view"/>
                    </v:shapetype>
                    <v:shape id="Rectangle : en biseau 4" o:spid="_x0000_s1026" type="#_x0000_t84" style="position:absolute;margin-left:24.75pt;margin-top:9.45pt;width:5.85pt;height:4.8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>Oui</w:t>
            </w:r>
          </w:p>
          <w:p w14:paraId="0ADBD1E4" w14:textId="77777777" w:rsidR="00F52215" w:rsidRDefault="00F52215" w:rsidP="000120B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20E11D43" wp14:editId="7C9562DD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59478</wp:posOffset>
                      </wp:positionV>
                      <wp:extent cx="74507" cy="60960"/>
                      <wp:effectExtent l="0" t="0" r="20955" b="15240"/>
                      <wp:wrapNone/>
                      <wp:docPr id="7" name="Rectangle : en biseau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66718B1B" id="Rectangle : en biseau 7" o:spid="_x0000_s1026" type="#_x0000_t84" style="position:absolute;margin-left:24.6pt;margin-top:4.7pt;width:5.85pt;height:4.8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 xml:space="preserve">Non  </w:t>
            </w:r>
          </w:p>
          <w:p w14:paraId="15C21723" w14:textId="00FE0E5D" w:rsidR="00F52215" w:rsidRPr="00BD0DA6" w:rsidRDefault="00F52215" w:rsidP="000120B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color w:val="080131"/>
              </w:rPr>
              <w:t>Année (s)………..</w:t>
            </w:r>
          </w:p>
        </w:tc>
        <w:tc>
          <w:tcPr>
            <w:tcW w:w="2155" w:type="dxa"/>
          </w:tcPr>
          <w:p w14:paraId="243A5E98" w14:textId="77777777" w:rsidR="00F52215" w:rsidRPr="00BD0DA6" w:rsidRDefault="00F52215" w:rsidP="000120B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6E4BBE10" w14:textId="77777777" w:rsidR="00F52215" w:rsidRPr="00BD0DA6" w:rsidRDefault="00F52215" w:rsidP="000120B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6AC76BA3" w14:textId="77777777" w:rsidR="00F52215" w:rsidRPr="00BD0DA6" w:rsidRDefault="00F52215" w:rsidP="000120BE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</w:tr>
      <w:tr w:rsidR="00F52215" w:rsidRPr="00BD0DA6" w14:paraId="4867CA3A" w14:textId="77777777" w:rsidTr="00F52215">
        <w:trPr>
          <w:trHeight w:val="794"/>
        </w:trPr>
        <w:tc>
          <w:tcPr>
            <w:tcW w:w="2154" w:type="dxa"/>
          </w:tcPr>
          <w:p w14:paraId="6AC8FE60" w14:textId="77777777" w:rsidR="00F52215" w:rsidRPr="00413393" w:rsidRDefault="00F52215" w:rsidP="00FD4D32">
            <w:pPr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293CA276" w14:textId="77777777" w:rsidR="00F52215" w:rsidRDefault="00F52215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5F2857F2" wp14:editId="43F7EF59">
                      <wp:simplePos x="0" y="0"/>
                      <wp:positionH relativeFrom="column">
                        <wp:posOffset>314113</wp:posOffset>
                      </wp:positionH>
                      <wp:positionV relativeFrom="paragraph">
                        <wp:posOffset>120015</wp:posOffset>
                      </wp:positionV>
                      <wp:extent cx="74507" cy="60960"/>
                      <wp:effectExtent l="0" t="0" r="20955" b="15240"/>
                      <wp:wrapNone/>
                      <wp:docPr id="8" name="Rectangle : en biseau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5FCEA383" id="Rectangle : en biseau 8" o:spid="_x0000_s1026" type="#_x0000_t84" style="position:absolute;margin-left:24.75pt;margin-top:9.45pt;width:5.85pt;height:4.8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>Oui</w:t>
            </w:r>
          </w:p>
          <w:p w14:paraId="16314E2E" w14:textId="77777777" w:rsidR="00F52215" w:rsidRDefault="00F52215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2E59143C" wp14:editId="2A6A1019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59478</wp:posOffset>
                      </wp:positionV>
                      <wp:extent cx="74507" cy="60960"/>
                      <wp:effectExtent l="0" t="0" r="20955" b="15240"/>
                      <wp:wrapNone/>
                      <wp:docPr id="9" name="Rectangle : en biseau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53CF5D69" id="Rectangle : en biseau 9" o:spid="_x0000_s1026" type="#_x0000_t84" style="position:absolute;margin-left:24.6pt;margin-top:4.7pt;width:5.85pt;height:4.8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 xml:space="preserve">Non  </w:t>
            </w:r>
          </w:p>
          <w:p w14:paraId="3BD39A64" w14:textId="7C90EEDC" w:rsidR="00F52215" w:rsidRPr="00BD0DA6" w:rsidRDefault="00F52215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color w:val="080131"/>
              </w:rPr>
              <w:t>Année (s)………..</w:t>
            </w:r>
          </w:p>
        </w:tc>
        <w:tc>
          <w:tcPr>
            <w:tcW w:w="2155" w:type="dxa"/>
          </w:tcPr>
          <w:p w14:paraId="2EDDDEE1" w14:textId="77777777" w:rsidR="00F52215" w:rsidRPr="00BD0DA6" w:rsidRDefault="00F52215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10BC2B24" w14:textId="77777777" w:rsidR="00F52215" w:rsidRPr="00BD0DA6" w:rsidRDefault="00F52215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1DCFCFE8" w14:textId="77777777" w:rsidR="00F52215" w:rsidRPr="00BD0DA6" w:rsidRDefault="00F52215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</w:tr>
      <w:tr w:rsidR="00F52215" w:rsidRPr="00BD0DA6" w14:paraId="4F212AEA" w14:textId="77777777" w:rsidTr="00F52215">
        <w:trPr>
          <w:trHeight w:val="794"/>
        </w:trPr>
        <w:tc>
          <w:tcPr>
            <w:tcW w:w="2154" w:type="dxa"/>
          </w:tcPr>
          <w:p w14:paraId="50C5EFD5" w14:textId="77777777" w:rsidR="00F52215" w:rsidRPr="00413393" w:rsidRDefault="00F52215" w:rsidP="00FD4D32">
            <w:pPr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18674709" w14:textId="77777777" w:rsidR="00F52215" w:rsidRDefault="00F52215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5D3CF3AB" wp14:editId="42A0D15D">
                      <wp:simplePos x="0" y="0"/>
                      <wp:positionH relativeFrom="column">
                        <wp:posOffset>314113</wp:posOffset>
                      </wp:positionH>
                      <wp:positionV relativeFrom="paragraph">
                        <wp:posOffset>120015</wp:posOffset>
                      </wp:positionV>
                      <wp:extent cx="74507" cy="60960"/>
                      <wp:effectExtent l="0" t="0" r="20955" b="15240"/>
                      <wp:wrapNone/>
                      <wp:docPr id="10" name="Rectangle : en biseau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1185987F" id="Rectangle : en biseau 10" o:spid="_x0000_s1026" type="#_x0000_t84" style="position:absolute;margin-left:24.75pt;margin-top:9.45pt;width:5.85pt;height:4.8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>Oui</w:t>
            </w:r>
          </w:p>
          <w:p w14:paraId="4D1CD9EB" w14:textId="77777777" w:rsidR="00F52215" w:rsidRDefault="00F52215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F46B055" wp14:editId="45E7891E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59478</wp:posOffset>
                      </wp:positionV>
                      <wp:extent cx="74507" cy="60960"/>
                      <wp:effectExtent l="0" t="0" r="20955" b="15240"/>
                      <wp:wrapNone/>
                      <wp:docPr id="13" name="Rectangle : en biseau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7EE88AAB" id="Rectangle : en biseau 13" o:spid="_x0000_s1026" type="#_x0000_t84" style="position:absolute;margin-left:24.6pt;margin-top:4.7pt;width:5.85pt;height:4.8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 xml:space="preserve">Non  </w:t>
            </w:r>
          </w:p>
          <w:p w14:paraId="548E9346" w14:textId="66E0E84E" w:rsidR="00F52215" w:rsidRPr="00BD0DA6" w:rsidRDefault="00F52215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color w:val="080131"/>
              </w:rPr>
              <w:t>Année (s)………..</w:t>
            </w:r>
          </w:p>
        </w:tc>
        <w:tc>
          <w:tcPr>
            <w:tcW w:w="2155" w:type="dxa"/>
          </w:tcPr>
          <w:p w14:paraId="3BCC1C0F" w14:textId="77777777" w:rsidR="00F52215" w:rsidRPr="00BD0DA6" w:rsidRDefault="00F52215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205D4763" w14:textId="77777777" w:rsidR="00F52215" w:rsidRPr="00BD0DA6" w:rsidRDefault="00F52215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358875EF" w14:textId="77777777" w:rsidR="00F52215" w:rsidRPr="00BD0DA6" w:rsidRDefault="00F52215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</w:tr>
      <w:tr w:rsidR="00A65A0C" w:rsidRPr="00BD0DA6" w14:paraId="5AE7D928" w14:textId="77777777" w:rsidTr="00F52215">
        <w:trPr>
          <w:trHeight w:val="794"/>
        </w:trPr>
        <w:tc>
          <w:tcPr>
            <w:tcW w:w="2154" w:type="dxa"/>
          </w:tcPr>
          <w:p w14:paraId="09F763E0" w14:textId="77777777" w:rsidR="00A65A0C" w:rsidRPr="00413393" w:rsidRDefault="00A65A0C" w:rsidP="00FD4D32">
            <w:pPr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08055F21" w14:textId="77777777" w:rsidR="00A65A0C" w:rsidRDefault="00A65A0C" w:rsidP="00A65A0C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4B5E1299" wp14:editId="72FC42BB">
                      <wp:simplePos x="0" y="0"/>
                      <wp:positionH relativeFrom="column">
                        <wp:posOffset>314113</wp:posOffset>
                      </wp:positionH>
                      <wp:positionV relativeFrom="paragraph">
                        <wp:posOffset>120015</wp:posOffset>
                      </wp:positionV>
                      <wp:extent cx="74507" cy="60960"/>
                      <wp:effectExtent l="0" t="0" r="20955" b="15240"/>
                      <wp:wrapNone/>
                      <wp:docPr id="21" name="Rectangle : en biseau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20DAC0B0" id="_x0000_t84" coordsize="21600,21600" o:spt="84" adj="2700" path="m,l,21600r21600,l21600,xem@0@0nfl@0@2@1@2@1@0xem,nfl@0@0em,21600nfl@0@2em21600,21600nfl@1@2em21600,nfl@1@0e">
                      <v:stroke joinstyle="miter"/>
                      <v:formulas>
                        <v:f eqn="val #0"/>
                        <v:f eqn="sum width 0 #0"/>
                        <v:f eqn="sum height 0 #0"/>
                        <v:f eqn="prod width 1 2"/>
                        <v:f eqn="prod height 1 2"/>
                        <v:f eqn="prod #0 1 2"/>
                        <v:f eqn="prod #0 3 2"/>
                        <v:f eqn="sum @1 @5 0"/>
                        <v:f eqn="sum @2 @5 0"/>
                      </v:formulas>
                      <v:path o:extrusionok="f" limo="10800,10800" o:connecttype="custom" o:connectlocs="0,@4;@0,@4;@3,21600;@3,@2;21600,@4;@1,@4;@3,0;@3,@0" textboxrect="@0,@0,@1,@2"/>
                      <v:handles>
                        <v:h position="#0,topLeft" switch="" xrange="0,10800"/>
                      </v:handles>
                      <o:complex v:ext="view"/>
                    </v:shapetype>
                    <v:shape id="Rectangle : en biseau 21" o:spid="_x0000_s1026" type="#_x0000_t84" style="position:absolute;margin-left:24.75pt;margin-top:9.45pt;width:5.85pt;height:4.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>Oui</w:t>
            </w:r>
          </w:p>
          <w:p w14:paraId="511F1881" w14:textId="77777777" w:rsidR="00A65A0C" w:rsidRDefault="00A65A0C" w:rsidP="00A65A0C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52990741" wp14:editId="53B82440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59478</wp:posOffset>
                      </wp:positionV>
                      <wp:extent cx="74507" cy="60960"/>
                      <wp:effectExtent l="0" t="0" r="20955" b="15240"/>
                      <wp:wrapNone/>
                      <wp:docPr id="22" name="Rectangle : en biseau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24900FB2" id="Rectangle : en biseau 22" o:spid="_x0000_s1026" type="#_x0000_t84" style="position:absolute;margin-left:24.6pt;margin-top:4.7pt;width:5.85pt;height:4.8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 xml:space="preserve">Non  </w:t>
            </w:r>
          </w:p>
          <w:p w14:paraId="72BF2FC9" w14:textId="30FBEA73" w:rsidR="00A65A0C" w:rsidRDefault="00A65A0C" w:rsidP="00A65A0C">
            <w:pPr>
              <w:pStyle w:val="Paragraphedeliste"/>
              <w:ind w:left="0"/>
              <w:rPr>
                <w:rFonts w:cstheme="minorHAnsi"/>
                <w:b/>
                <w:bCs/>
                <w:noProof/>
                <w:color w:val="080131"/>
              </w:rPr>
            </w:pPr>
            <w:r>
              <w:rPr>
                <w:rFonts w:cstheme="minorHAnsi"/>
                <w:b/>
                <w:bCs/>
                <w:color w:val="080131"/>
              </w:rPr>
              <w:t>Année (s)………..</w:t>
            </w:r>
          </w:p>
        </w:tc>
        <w:tc>
          <w:tcPr>
            <w:tcW w:w="2155" w:type="dxa"/>
          </w:tcPr>
          <w:p w14:paraId="2B9920B1" w14:textId="77777777" w:rsidR="00A65A0C" w:rsidRPr="00BD0DA6" w:rsidRDefault="00A65A0C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2C87E4B8" w14:textId="77777777" w:rsidR="00A65A0C" w:rsidRPr="00BD0DA6" w:rsidRDefault="00A65A0C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745E2615" w14:textId="77777777" w:rsidR="00A65A0C" w:rsidRPr="00BD0DA6" w:rsidRDefault="00A65A0C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</w:tr>
      <w:tr w:rsidR="00A65A0C" w:rsidRPr="00BD0DA6" w14:paraId="0BCAF3F8" w14:textId="77777777" w:rsidTr="00F52215">
        <w:trPr>
          <w:trHeight w:val="794"/>
        </w:trPr>
        <w:tc>
          <w:tcPr>
            <w:tcW w:w="2154" w:type="dxa"/>
          </w:tcPr>
          <w:p w14:paraId="0B82B22B" w14:textId="77777777" w:rsidR="00A65A0C" w:rsidRPr="00413393" w:rsidRDefault="00A65A0C" w:rsidP="00FD4D32">
            <w:pPr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5A538AB5" w14:textId="77777777" w:rsidR="00A65A0C" w:rsidRDefault="00A65A0C" w:rsidP="00A65A0C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17194C42" wp14:editId="408F503A">
                      <wp:simplePos x="0" y="0"/>
                      <wp:positionH relativeFrom="column">
                        <wp:posOffset>314113</wp:posOffset>
                      </wp:positionH>
                      <wp:positionV relativeFrom="paragraph">
                        <wp:posOffset>120015</wp:posOffset>
                      </wp:positionV>
                      <wp:extent cx="74507" cy="60960"/>
                      <wp:effectExtent l="0" t="0" r="20955" b="15240"/>
                      <wp:wrapNone/>
                      <wp:docPr id="23" name="Rectangle : en biseau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40A7DB01" id="Rectangle : en biseau 23" o:spid="_x0000_s1026" type="#_x0000_t84" style="position:absolute;margin-left:24.75pt;margin-top:9.45pt;width:5.85pt;height:4.8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>Oui</w:t>
            </w:r>
          </w:p>
          <w:p w14:paraId="51FD2B54" w14:textId="77777777" w:rsidR="00A65A0C" w:rsidRDefault="00A65A0C" w:rsidP="00A65A0C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55058926" wp14:editId="506B6CF7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59478</wp:posOffset>
                      </wp:positionV>
                      <wp:extent cx="74507" cy="60960"/>
                      <wp:effectExtent l="0" t="0" r="20955" b="15240"/>
                      <wp:wrapNone/>
                      <wp:docPr id="24" name="Rectangle : en biseau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6D4B2652" id="Rectangle : en biseau 24" o:spid="_x0000_s1026" type="#_x0000_t84" style="position:absolute;margin-left:24.6pt;margin-top:4.7pt;width:5.85pt;height:4.8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 xml:space="preserve">Non  </w:t>
            </w:r>
          </w:p>
          <w:p w14:paraId="2FF9DEE8" w14:textId="78740CBB" w:rsidR="00A65A0C" w:rsidRDefault="00A65A0C" w:rsidP="00A65A0C">
            <w:pPr>
              <w:pStyle w:val="Paragraphedeliste"/>
              <w:ind w:left="0"/>
              <w:rPr>
                <w:rFonts w:cstheme="minorHAnsi"/>
                <w:b/>
                <w:bCs/>
                <w:noProof/>
                <w:color w:val="080131"/>
              </w:rPr>
            </w:pPr>
            <w:r>
              <w:rPr>
                <w:rFonts w:cstheme="minorHAnsi"/>
                <w:b/>
                <w:bCs/>
                <w:color w:val="080131"/>
              </w:rPr>
              <w:t>Année (s)………..</w:t>
            </w:r>
          </w:p>
        </w:tc>
        <w:tc>
          <w:tcPr>
            <w:tcW w:w="2155" w:type="dxa"/>
          </w:tcPr>
          <w:p w14:paraId="1FE94878" w14:textId="77777777" w:rsidR="00A65A0C" w:rsidRPr="00BD0DA6" w:rsidRDefault="00A65A0C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538DE36F" w14:textId="77777777" w:rsidR="00A65A0C" w:rsidRPr="00BD0DA6" w:rsidRDefault="00A65A0C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  <w:tc>
          <w:tcPr>
            <w:tcW w:w="2155" w:type="dxa"/>
          </w:tcPr>
          <w:p w14:paraId="055AE9E0" w14:textId="77777777" w:rsidR="00A65A0C" w:rsidRPr="00BD0DA6" w:rsidRDefault="00A65A0C" w:rsidP="00FD4D32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</w:p>
        </w:tc>
      </w:tr>
    </w:tbl>
    <w:p w14:paraId="4EBAC805" w14:textId="368C96D9" w:rsidR="009D45DA" w:rsidRDefault="009D45DA" w:rsidP="00887ACD">
      <w:pPr>
        <w:rPr>
          <w:rFonts w:cstheme="minorHAnsi"/>
          <w:b/>
          <w:bCs/>
          <w:color w:val="080131"/>
        </w:rPr>
      </w:pPr>
    </w:p>
    <w:p w14:paraId="4A83DE8B" w14:textId="77777777" w:rsidR="00A65A0C" w:rsidRDefault="00A65A0C" w:rsidP="00887ACD">
      <w:pPr>
        <w:rPr>
          <w:rFonts w:cstheme="minorHAnsi"/>
          <w:b/>
          <w:bCs/>
          <w:color w:val="080131"/>
        </w:rPr>
      </w:pPr>
    </w:p>
    <w:p w14:paraId="767C232F" w14:textId="32BD8687" w:rsidR="00A65A0C" w:rsidRPr="00A65A0C" w:rsidRDefault="006F02BE" w:rsidP="00A65A0C">
      <w:pPr>
        <w:pStyle w:val="Sous-titre"/>
        <w:numPr>
          <w:ilvl w:val="0"/>
          <w:numId w:val="45"/>
        </w:numPr>
        <w:spacing w:after="0" w:line="480" w:lineRule="auto"/>
        <w:rPr>
          <w:b/>
          <w:bCs/>
        </w:rPr>
      </w:pPr>
      <w:r w:rsidRPr="0007536E">
        <w:rPr>
          <w:b/>
          <w:bCs/>
        </w:rPr>
        <w:t xml:space="preserve">Etablissement(s) </w:t>
      </w:r>
      <w:r w:rsidR="00B34053" w:rsidRPr="0007536E">
        <w:rPr>
          <w:b/>
          <w:bCs/>
        </w:rPr>
        <w:t>scolaire</w:t>
      </w:r>
      <w:r w:rsidR="003C5CE7" w:rsidRPr="0007536E">
        <w:rPr>
          <w:b/>
          <w:bCs/>
        </w:rPr>
        <w:t>(s)</w:t>
      </w:r>
      <w:r w:rsidRPr="0007536E">
        <w:rPr>
          <w:b/>
          <w:bCs/>
        </w:rPr>
        <w:t xml:space="preserve"> impliqué(s)</w:t>
      </w:r>
    </w:p>
    <w:tbl>
      <w:tblPr>
        <w:tblStyle w:val="Grilledutableau"/>
        <w:tblpPr w:leftFromText="141" w:rightFromText="141" w:vertAnchor="text" w:horzAnchor="margin" w:tblpXSpec="center" w:tblpY="126"/>
        <w:tblW w:w="11101" w:type="dxa"/>
        <w:tblLook w:val="04A0" w:firstRow="1" w:lastRow="0" w:firstColumn="1" w:lastColumn="0" w:noHBand="0" w:noVBand="1"/>
      </w:tblPr>
      <w:tblGrid>
        <w:gridCol w:w="2121"/>
        <w:gridCol w:w="1839"/>
        <w:gridCol w:w="1700"/>
        <w:gridCol w:w="1840"/>
        <w:gridCol w:w="1983"/>
        <w:gridCol w:w="1618"/>
      </w:tblGrid>
      <w:tr w:rsidR="006F120C" w:rsidRPr="00BD0DA6" w14:paraId="2DEEFFA5" w14:textId="5D345CBD" w:rsidTr="0066499D">
        <w:trPr>
          <w:cantSplit/>
          <w:trHeight w:val="1134"/>
        </w:trPr>
        <w:tc>
          <w:tcPr>
            <w:tcW w:w="2121" w:type="dxa"/>
            <w:vAlign w:val="center"/>
          </w:tcPr>
          <w:p w14:paraId="766FC381" w14:textId="4D43D8A8" w:rsidR="00F52215" w:rsidRPr="00BD0DA6" w:rsidRDefault="00F52215" w:rsidP="00F52215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>Nom + type de l’établissement</w:t>
            </w: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 xml:space="preserve"> </w:t>
            </w: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 xml:space="preserve"> </w:t>
            </w: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(</w:t>
            </w: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>MFR, Lycée agricole,</w:t>
            </w: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…)</w:t>
            </w:r>
          </w:p>
        </w:tc>
        <w:tc>
          <w:tcPr>
            <w:tcW w:w="1839" w:type="dxa"/>
            <w:vAlign w:val="center"/>
          </w:tcPr>
          <w:p w14:paraId="5C8083BA" w14:textId="77777777" w:rsidR="00F52215" w:rsidRDefault="00F52215" w:rsidP="00F52215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 xml:space="preserve">A </w:t>
            </w: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déjà participé</w:t>
            </w:r>
          </w:p>
          <w:p w14:paraId="0507A0D3" w14:textId="494A4DF0" w:rsidR="00F52215" w:rsidRPr="00BD0DA6" w:rsidRDefault="00F52215" w:rsidP="00F52215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</w:rPr>
            </w:pP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à un séjour Part’âge</w:t>
            </w: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> ?</w:t>
            </w:r>
          </w:p>
        </w:tc>
        <w:tc>
          <w:tcPr>
            <w:tcW w:w="1700" w:type="dxa"/>
            <w:vAlign w:val="center"/>
          </w:tcPr>
          <w:p w14:paraId="58331D4C" w14:textId="208ED949" w:rsidR="00F52215" w:rsidRPr="00BD0DA6" w:rsidRDefault="00F52215" w:rsidP="00E078EB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>Classe(s) concernée(s)</w:t>
            </w:r>
          </w:p>
        </w:tc>
        <w:tc>
          <w:tcPr>
            <w:tcW w:w="1840" w:type="dxa"/>
            <w:vAlign w:val="center"/>
          </w:tcPr>
          <w:p w14:paraId="64A41816" w14:textId="615E264F" w:rsidR="00F52215" w:rsidRPr="00C32E57" w:rsidRDefault="00F52215" w:rsidP="00E078EB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 w:rsidRPr="00C32E57">
              <w:rPr>
                <w:rFonts w:cstheme="minorHAnsi"/>
                <w:b/>
                <w:bCs/>
                <w:color w:val="080131"/>
                <w:sz w:val="22"/>
                <w:szCs w:val="22"/>
              </w:rPr>
              <w:t>Nom du référent</w:t>
            </w:r>
          </w:p>
        </w:tc>
        <w:tc>
          <w:tcPr>
            <w:tcW w:w="1983" w:type="dxa"/>
            <w:vAlign w:val="center"/>
          </w:tcPr>
          <w:p w14:paraId="3BF7D68F" w14:textId="5F3FB497" w:rsidR="00F52215" w:rsidRPr="00E078EB" w:rsidRDefault="00F52215" w:rsidP="00E078EB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>Coordonnées du référent (mail et téléphone)</w:t>
            </w:r>
          </w:p>
        </w:tc>
        <w:tc>
          <w:tcPr>
            <w:tcW w:w="1618" w:type="dxa"/>
            <w:vAlign w:val="center"/>
          </w:tcPr>
          <w:p w14:paraId="3CD6AA55" w14:textId="29FFE55D" w:rsidR="00F52215" w:rsidRPr="00C32E57" w:rsidRDefault="00F52215" w:rsidP="00E078EB">
            <w:pPr>
              <w:pStyle w:val="Paragraphedeliste"/>
              <w:ind w:left="0"/>
              <w:jc w:val="center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80131"/>
                <w:sz w:val="22"/>
                <w:szCs w:val="22"/>
              </w:rPr>
              <w:t>Ville et Département</w:t>
            </w:r>
          </w:p>
        </w:tc>
      </w:tr>
      <w:tr w:rsidR="006F120C" w:rsidRPr="00BD0DA6" w14:paraId="2A555982" w14:textId="12515965" w:rsidTr="0066499D">
        <w:trPr>
          <w:trHeight w:val="794"/>
        </w:trPr>
        <w:tc>
          <w:tcPr>
            <w:tcW w:w="2121" w:type="dxa"/>
          </w:tcPr>
          <w:p w14:paraId="02671334" w14:textId="77777777" w:rsidR="00F52215" w:rsidRDefault="00F52215" w:rsidP="00F52215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839" w:type="dxa"/>
          </w:tcPr>
          <w:p w14:paraId="429CC216" w14:textId="77777777" w:rsidR="00F52215" w:rsidRDefault="00F52215" w:rsidP="00F52215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B3E703F" wp14:editId="4564E24D">
                      <wp:simplePos x="0" y="0"/>
                      <wp:positionH relativeFrom="column">
                        <wp:posOffset>306917</wp:posOffset>
                      </wp:positionH>
                      <wp:positionV relativeFrom="paragraph">
                        <wp:posOffset>65405</wp:posOffset>
                      </wp:positionV>
                      <wp:extent cx="74507" cy="60960"/>
                      <wp:effectExtent l="0" t="0" r="20955" b="15240"/>
                      <wp:wrapNone/>
                      <wp:docPr id="25" name="Rectangle : en biseau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330A8D64" id="Rectangle : en biseau 25" o:spid="_x0000_s1026" type="#_x0000_t84" style="position:absolute;margin-left:24.15pt;margin-top:5.15pt;width:5.85pt;height:4.8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>Oui</w:t>
            </w:r>
          </w:p>
          <w:p w14:paraId="12CE8DED" w14:textId="77777777" w:rsidR="00F52215" w:rsidRDefault="00F52215" w:rsidP="00F52215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A4A6D67" wp14:editId="2453E28F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59478</wp:posOffset>
                      </wp:positionV>
                      <wp:extent cx="74507" cy="60960"/>
                      <wp:effectExtent l="0" t="0" r="20955" b="15240"/>
                      <wp:wrapNone/>
                      <wp:docPr id="26" name="Rectangle : en biseau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5778645D" id="Rectangle : en biseau 26" o:spid="_x0000_s1026" type="#_x0000_t84" style="position:absolute;margin-left:24.6pt;margin-top:4.7pt;width:5.85pt;height:4.8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 xml:space="preserve">Non  </w:t>
            </w:r>
          </w:p>
          <w:p w14:paraId="03C19EAA" w14:textId="19277EF6" w:rsidR="00F52215" w:rsidRPr="00C32E57" w:rsidRDefault="00F52215" w:rsidP="00F52215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80131"/>
              </w:rPr>
              <w:t>Année (s)………..</w:t>
            </w:r>
          </w:p>
        </w:tc>
        <w:tc>
          <w:tcPr>
            <w:tcW w:w="1700" w:type="dxa"/>
          </w:tcPr>
          <w:p w14:paraId="335D9059" w14:textId="77777777" w:rsidR="00F52215" w:rsidRPr="00C32E57" w:rsidRDefault="00F52215" w:rsidP="00F52215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840" w:type="dxa"/>
          </w:tcPr>
          <w:p w14:paraId="6C4735CF" w14:textId="77777777" w:rsidR="00F52215" w:rsidRPr="00C32E57" w:rsidRDefault="00F52215" w:rsidP="00F52215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983" w:type="dxa"/>
          </w:tcPr>
          <w:p w14:paraId="27776473" w14:textId="063CF9C9" w:rsidR="00F52215" w:rsidRPr="00C32E57" w:rsidRDefault="00F52215" w:rsidP="00F52215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618" w:type="dxa"/>
          </w:tcPr>
          <w:p w14:paraId="55DF3B5A" w14:textId="77777777" w:rsidR="00F52215" w:rsidRPr="00C32E57" w:rsidRDefault="00F52215" w:rsidP="00F52215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</w:tr>
      <w:tr w:rsidR="006F120C" w:rsidRPr="00BD0DA6" w14:paraId="53966132" w14:textId="6FF4C65B" w:rsidTr="0066499D">
        <w:trPr>
          <w:trHeight w:val="794"/>
        </w:trPr>
        <w:tc>
          <w:tcPr>
            <w:tcW w:w="2121" w:type="dxa"/>
          </w:tcPr>
          <w:p w14:paraId="3D9C9272" w14:textId="77777777" w:rsidR="00F52215" w:rsidRDefault="00F52215" w:rsidP="00F52215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839" w:type="dxa"/>
          </w:tcPr>
          <w:p w14:paraId="41274F22" w14:textId="77777777" w:rsidR="00F52215" w:rsidRDefault="00F52215" w:rsidP="00F52215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C9BF20F" wp14:editId="45A1EFBB">
                      <wp:simplePos x="0" y="0"/>
                      <wp:positionH relativeFrom="column">
                        <wp:posOffset>306917</wp:posOffset>
                      </wp:positionH>
                      <wp:positionV relativeFrom="paragraph">
                        <wp:posOffset>65405</wp:posOffset>
                      </wp:positionV>
                      <wp:extent cx="74507" cy="60960"/>
                      <wp:effectExtent l="0" t="0" r="20955" b="15240"/>
                      <wp:wrapNone/>
                      <wp:docPr id="27" name="Rectangle : en biseau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3872D190" id="Rectangle : en biseau 27" o:spid="_x0000_s1026" type="#_x0000_t84" style="position:absolute;margin-left:24.15pt;margin-top:5.15pt;width:5.85pt;height:4.8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>Oui</w:t>
            </w:r>
          </w:p>
          <w:p w14:paraId="1C139442" w14:textId="77777777" w:rsidR="00F52215" w:rsidRDefault="00F52215" w:rsidP="00F52215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7076C14E" wp14:editId="16E2CE84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59478</wp:posOffset>
                      </wp:positionV>
                      <wp:extent cx="74507" cy="60960"/>
                      <wp:effectExtent l="0" t="0" r="20955" b="15240"/>
                      <wp:wrapNone/>
                      <wp:docPr id="28" name="Rectangle : en biseau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2FDA8B16" id="Rectangle : en biseau 28" o:spid="_x0000_s1026" type="#_x0000_t84" style="position:absolute;margin-left:24.6pt;margin-top:4.7pt;width:5.85pt;height:4.8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 xml:space="preserve">Non  </w:t>
            </w:r>
          </w:p>
          <w:p w14:paraId="669595C3" w14:textId="362B77B4" w:rsidR="00F52215" w:rsidRPr="00C32E57" w:rsidRDefault="00F52215" w:rsidP="00F52215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080131"/>
              </w:rPr>
              <w:t>Année (s)………..</w:t>
            </w:r>
          </w:p>
        </w:tc>
        <w:tc>
          <w:tcPr>
            <w:tcW w:w="1700" w:type="dxa"/>
          </w:tcPr>
          <w:p w14:paraId="58C875C8" w14:textId="77777777" w:rsidR="00F52215" w:rsidRPr="00C32E57" w:rsidRDefault="00F52215" w:rsidP="00F52215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840" w:type="dxa"/>
          </w:tcPr>
          <w:p w14:paraId="236BD48B" w14:textId="77777777" w:rsidR="00F52215" w:rsidRPr="00C32E57" w:rsidRDefault="00F52215" w:rsidP="00F52215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983" w:type="dxa"/>
          </w:tcPr>
          <w:p w14:paraId="1D5B5346" w14:textId="02E84355" w:rsidR="00F52215" w:rsidRPr="00C32E57" w:rsidRDefault="00F52215" w:rsidP="00F52215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618" w:type="dxa"/>
          </w:tcPr>
          <w:p w14:paraId="1C6A8905" w14:textId="77777777" w:rsidR="00F52215" w:rsidRPr="00C32E57" w:rsidRDefault="00F52215" w:rsidP="00F52215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</w:tr>
      <w:tr w:rsidR="0066499D" w:rsidRPr="00BD0DA6" w14:paraId="7BEBE71E" w14:textId="77777777" w:rsidTr="0066499D">
        <w:trPr>
          <w:trHeight w:val="794"/>
        </w:trPr>
        <w:tc>
          <w:tcPr>
            <w:tcW w:w="2121" w:type="dxa"/>
          </w:tcPr>
          <w:p w14:paraId="720D63FA" w14:textId="77777777" w:rsidR="0066499D" w:rsidRDefault="0066499D" w:rsidP="0066499D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839" w:type="dxa"/>
          </w:tcPr>
          <w:p w14:paraId="7AE48429" w14:textId="77777777" w:rsidR="0066499D" w:rsidRDefault="0066499D" w:rsidP="0066499D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1CF429C3" wp14:editId="5DF2E266">
                      <wp:simplePos x="0" y="0"/>
                      <wp:positionH relativeFrom="column">
                        <wp:posOffset>306917</wp:posOffset>
                      </wp:positionH>
                      <wp:positionV relativeFrom="paragraph">
                        <wp:posOffset>65405</wp:posOffset>
                      </wp:positionV>
                      <wp:extent cx="74507" cy="60960"/>
                      <wp:effectExtent l="0" t="0" r="20955" b="15240"/>
                      <wp:wrapNone/>
                      <wp:docPr id="19" name="Rectangle : en biseau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6BA9C9FA" id="Rectangle : en biseau 19" o:spid="_x0000_s1026" type="#_x0000_t84" style="position:absolute;margin-left:24.15pt;margin-top:5.15pt;width:5.85pt;height:4.8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>Oui</w:t>
            </w:r>
          </w:p>
          <w:p w14:paraId="2BAF07CA" w14:textId="77777777" w:rsidR="0066499D" w:rsidRDefault="0066499D" w:rsidP="0066499D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</w:rPr>
            </w:pPr>
            <w:r>
              <w:rPr>
                <w:rFonts w:cstheme="minorHAnsi"/>
                <w:b/>
                <w:bCs/>
                <w:noProof/>
                <w:color w:val="080131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9E4449C" wp14:editId="5529018B">
                      <wp:simplePos x="0" y="0"/>
                      <wp:positionH relativeFrom="column">
                        <wp:posOffset>312420</wp:posOffset>
                      </wp:positionH>
                      <wp:positionV relativeFrom="paragraph">
                        <wp:posOffset>59478</wp:posOffset>
                      </wp:positionV>
                      <wp:extent cx="74507" cy="60960"/>
                      <wp:effectExtent l="0" t="0" r="20955" b="15240"/>
                      <wp:wrapNone/>
                      <wp:docPr id="20" name="Rectangle : en biseau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507" cy="60960"/>
                              </a:xfrm>
                              <a:prstGeom prst="bevel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 w14:anchorId="066A4362" id="Rectangle : en biseau 20" o:spid="_x0000_s1026" type="#_x0000_t84" style="position:absolute;margin-left:24.6pt;margin-top:4.7pt;width:5.85pt;height:4.8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" filled="f" strokecolor="#5b0f20 [1604]" strokeweight="1.25pt"/>
                  </w:pict>
                </mc:Fallback>
              </mc:AlternateContent>
            </w:r>
            <w:r>
              <w:rPr>
                <w:rFonts w:cstheme="minorHAnsi"/>
                <w:b/>
                <w:bCs/>
                <w:color w:val="080131"/>
              </w:rPr>
              <w:t xml:space="preserve">Non  </w:t>
            </w:r>
          </w:p>
          <w:p w14:paraId="06C17046" w14:textId="74CAA3A0" w:rsidR="0066499D" w:rsidRDefault="0066499D" w:rsidP="0066499D">
            <w:pPr>
              <w:pStyle w:val="Paragraphedeliste"/>
              <w:ind w:left="0"/>
              <w:rPr>
                <w:rFonts w:cstheme="minorHAnsi"/>
                <w:b/>
                <w:bCs/>
                <w:noProof/>
                <w:color w:val="080131"/>
              </w:rPr>
            </w:pPr>
            <w:r>
              <w:rPr>
                <w:rFonts w:cstheme="minorHAnsi"/>
                <w:b/>
                <w:bCs/>
                <w:color w:val="080131"/>
              </w:rPr>
              <w:t>Année (s)………..</w:t>
            </w:r>
          </w:p>
        </w:tc>
        <w:tc>
          <w:tcPr>
            <w:tcW w:w="1700" w:type="dxa"/>
          </w:tcPr>
          <w:p w14:paraId="45FCEA0C" w14:textId="77777777" w:rsidR="0066499D" w:rsidRPr="00C32E57" w:rsidRDefault="0066499D" w:rsidP="0066499D">
            <w:pPr>
              <w:pStyle w:val="Paragraphedeliste"/>
              <w:ind w:left="0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840" w:type="dxa"/>
          </w:tcPr>
          <w:p w14:paraId="12ABA62E" w14:textId="77777777" w:rsidR="0066499D" w:rsidRPr="00C32E57" w:rsidRDefault="0066499D" w:rsidP="0066499D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983" w:type="dxa"/>
          </w:tcPr>
          <w:p w14:paraId="5E12E1B1" w14:textId="77777777" w:rsidR="0066499D" w:rsidRPr="00C32E57" w:rsidRDefault="0066499D" w:rsidP="0066499D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  <w:tc>
          <w:tcPr>
            <w:tcW w:w="1618" w:type="dxa"/>
          </w:tcPr>
          <w:p w14:paraId="156918DF" w14:textId="77777777" w:rsidR="0066499D" w:rsidRPr="00C32E57" w:rsidRDefault="0066499D" w:rsidP="0066499D">
            <w:pPr>
              <w:pStyle w:val="Paragraphedeliste"/>
              <w:ind w:left="0" w:right="-374"/>
              <w:rPr>
                <w:rFonts w:cstheme="minorHAnsi"/>
                <w:b/>
                <w:bCs/>
                <w:color w:val="080131"/>
                <w:sz w:val="22"/>
                <w:szCs w:val="22"/>
              </w:rPr>
            </w:pPr>
          </w:p>
        </w:tc>
      </w:tr>
    </w:tbl>
    <w:p w14:paraId="185DB284" w14:textId="6196FEE4" w:rsidR="00241D6B" w:rsidRDefault="00241D6B">
      <w:pPr>
        <w:rPr>
          <w:rFonts w:cstheme="minorHAnsi"/>
          <w:bCs/>
          <w:color w:val="080131"/>
        </w:rPr>
      </w:pPr>
    </w:p>
    <w:p w14:paraId="78BD6317" w14:textId="77777777" w:rsidR="00241D6B" w:rsidRDefault="00241D6B">
      <w:pPr>
        <w:rPr>
          <w:rFonts w:cstheme="minorHAnsi"/>
          <w:bCs/>
          <w:color w:val="080131"/>
        </w:rPr>
      </w:pPr>
      <w:r>
        <w:rPr>
          <w:rFonts w:cstheme="minorHAnsi"/>
          <w:bCs/>
          <w:color w:val="080131"/>
        </w:rPr>
        <w:br w:type="page"/>
      </w:r>
    </w:p>
    <w:p w14:paraId="5A3B5D2F" w14:textId="78E7555B" w:rsidR="00677D9D" w:rsidRDefault="009C1AB0" w:rsidP="00095242">
      <w:pPr>
        <w:pStyle w:val="Sous-titre"/>
        <w:numPr>
          <w:ilvl w:val="0"/>
          <w:numId w:val="45"/>
        </w:numPr>
        <w:spacing w:after="0" w:line="276" w:lineRule="auto"/>
        <w:rPr>
          <w:b/>
          <w:bCs/>
          <w:sz w:val="22"/>
          <w:szCs w:val="22"/>
        </w:rPr>
      </w:pPr>
      <w:r w:rsidRPr="00E078EB">
        <w:rPr>
          <w:b/>
          <w:bCs/>
          <w:sz w:val="22"/>
          <w:szCs w:val="22"/>
        </w:rPr>
        <w:lastRenderedPageBreak/>
        <w:t xml:space="preserve">Coordonnées du </w:t>
      </w:r>
      <w:r>
        <w:rPr>
          <w:b/>
          <w:bCs/>
          <w:sz w:val="22"/>
          <w:szCs w:val="22"/>
        </w:rPr>
        <w:t xml:space="preserve">REFERENT </w:t>
      </w:r>
      <w:r w:rsidR="00F25594">
        <w:rPr>
          <w:b/>
          <w:bCs/>
          <w:sz w:val="22"/>
          <w:szCs w:val="22"/>
        </w:rPr>
        <w:t>de la structure</w:t>
      </w:r>
      <w:r w:rsidR="00F8461C">
        <w:rPr>
          <w:b/>
          <w:bCs/>
          <w:sz w:val="22"/>
          <w:szCs w:val="22"/>
        </w:rPr>
        <w:t xml:space="preserve"> DU</w:t>
      </w:r>
      <w:r w:rsidR="00F25594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RESPONSABLE FINANCIER DU PROJET</w:t>
      </w:r>
    </w:p>
    <w:p w14:paraId="634FB35F" w14:textId="25E89BF4" w:rsidR="009C1AB0" w:rsidRPr="00E078EB" w:rsidRDefault="009C1AB0" w:rsidP="00677D9D">
      <w:pPr>
        <w:pStyle w:val="Sous-titre"/>
        <w:spacing w:after="0" w:line="276" w:lineRule="auto"/>
        <w:ind w:left="720"/>
        <w:rPr>
          <w:b/>
          <w:bCs/>
          <w:sz w:val="22"/>
          <w:szCs w:val="22"/>
        </w:rPr>
      </w:pPr>
      <w:r w:rsidRPr="00E078EB">
        <w:rPr>
          <w:b/>
          <w:bCs/>
          <w:sz w:val="22"/>
          <w:szCs w:val="22"/>
        </w:rPr>
        <w:t> </w:t>
      </w:r>
    </w:p>
    <w:p w14:paraId="208E9764" w14:textId="6C526E84" w:rsidR="009C1AB0" w:rsidRPr="009C1AB0" w:rsidRDefault="009C1AB0" w:rsidP="009C1AB0">
      <w:pPr>
        <w:rPr>
          <w:rFonts w:cstheme="minorHAnsi"/>
          <w:bCs/>
          <w:color w:val="080131"/>
          <w:sz w:val="22"/>
          <w:szCs w:val="22"/>
        </w:rPr>
      </w:pPr>
      <w:r w:rsidRPr="009C1AB0">
        <w:rPr>
          <w:rFonts w:cstheme="minorHAnsi"/>
          <w:bCs/>
          <w:color w:val="080131"/>
          <w:sz w:val="22"/>
          <w:szCs w:val="22"/>
        </w:rPr>
        <w:t>Structure : …………………………………………………………………………………………………………………</w:t>
      </w:r>
    </w:p>
    <w:p w14:paraId="19529260" w14:textId="380DA4D1" w:rsidR="009C1AB0" w:rsidRPr="009C1AB0" w:rsidRDefault="009C1AB0" w:rsidP="009C1AB0">
      <w:pPr>
        <w:rPr>
          <w:rFonts w:cstheme="minorHAnsi"/>
          <w:bCs/>
          <w:color w:val="080131"/>
          <w:sz w:val="22"/>
          <w:szCs w:val="22"/>
        </w:rPr>
      </w:pPr>
      <w:r w:rsidRPr="009C1AB0">
        <w:rPr>
          <w:rFonts w:cstheme="minorHAnsi"/>
          <w:bCs/>
          <w:color w:val="080131"/>
          <w:sz w:val="22"/>
          <w:szCs w:val="22"/>
        </w:rPr>
        <w:t>Nom</w:t>
      </w:r>
      <w:r w:rsidR="00677D9D">
        <w:rPr>
          <w:rFonts w:cstheme="minorHAnsi"/>
          <w:bCs/>
          <w:color w:val="080131"/>
          <w:sz w:val="22"/>
          <w:szCs w:val="22"/>
        </w:rPr>
        <w:t xml:space="preserve"> et Prénom</w:t>
      </w:r>
      <w:r w:rsidRPr="009C1AB0">
        <w:rPr>
          <w:rFonts w:cstheme="minorHAnsi"/>
          <w:bCs/>
          <w:color w:val="080131"/>
          <w:sz w:val="22"/>
          <w:szCs w:val="22"/>
        </w:rPr>
        <w:t> : …………………………………………………………………………………………………………………</w:t>
      </w:r>
    </w:p>
    <w:p w14:paraId="3F976593" w14:textId="7E15F777" w:rsidR="009C1AB0" w:rsidRPr="009C1AB0" w:rsidRDefault="009C1AB0" w:rsidP="009C1AB0">
      <w:pPr>
        <w:rPr>
          <w:rFonts w:cstheme="minorHAnsi"/>
          <w:bCs/>
          <w:color w:val="080131"/>
          <w:sz w:val="22"/>
          <w:szCs w:val="22"/>
        </w:rPr>
      </w:pPr>
      <w:r w:rsidRPr="009C1AB0">
        <w:rPr>
          <w:rFonts w:cstheme="minorHAnsi"/>
          <w:bCs/>
          <w:color w:val="080131"/>
          <w:sz w:val="22"/>
          <w:szCs w:val="22"/>
        </w:rPr>
        <w:t>Fonction : …………………………………………………………………………………………………………………</w:t>
      </w:r>
    </w:p>
    <w:p w14:paraId="2E20861B" w14:textId="46FCB005" w:rsidR="009C1AB0" w:rsidRPr="009C1AB0" w:rsidRDefault="009C1AB0" w:rsidP="009C1AB0">
      <w:pPr>
        <w:rPr>
          <w:rFonts w:cstheme="minorHAnsi"/>
          <w:bCs/>
          <w:color w:val="080131"/>
          <w:sz w:val="22"/>
          <w:szCs w:val="22"/>
        </w:rPr>
      </w:pPr>
      <w:r w:rsidRPr="009C1AB0">
        <w:rPr>
          <w:rFonts w:cstheme="minorHAnsi"/>
          <w:bCs/>
          <w:color w:val="080131"/>
          <w:sz w:val="22"/>
          <w:szCs w:val="22"/>
        </w:rPr>
        <w:t>Email : …………………………………………………………………………………………………………………</w:t>
      </w:r>
    </w:p>
    <w:p w14:paraId="30C57B26" w14:textId="77777777" w:rsidR="009C1AB0" w:rsidRPr="009C1AB0" w:rsidRDefault="009C1AB0" w:rsidP="009C1AB0">
      <w:pPr>
        <w:rPr>
          <w:rFonts w:cstheme="minorHAnsi"/>
          <w:bCs/>
          <w:color w:val="080131"/>
          <w:sz w:val="22"/>
          <w:szCs w:val="22"/>
        </w:rPr>
      </w:pPr>
      <w:r w:rsidRPr="009C1AB0">
        <w:rPr>
          <w:rFonts w:cstheme="minorHAnsi"/>
          <w:bCs/>
          <w:color w:val="080131"/>
          <w:sz w:val="22"/>
          <w:szCs w:val="22"/>
        </w:rPr>
        <w:t>Téléphone : …………………………………………………………………………………………………………………</w:t>
      </w:r>
    </w:p>
    <w:p w14:paraId="00BCFDBA" w14:textId="76244247" w:rsidR="009C1AB0" w:rsidRDefault="006875E8" w:rsidP="0068219B">
      <w:pPr>
        <w:spacing w:after="0" w:line="240" w:lineRule="auto"/>
        <w:ind w:right="142"/>
        <w:jc w:val="both"/>
        <w:rPr>
          <w:i/>
          <w:iCs/>
          <w:color w:val="080131"/>
        </w:rPr>
      </w:pPr>
      <w:r>
        <w:rPr>
          <w:i/>
          <w:iCs/>
          <w:color w:val="080131"/>
          <w:u w:val="single"/>
        </w:rPr>
        <w:t>R</w:t>
      </w:r>
      <w:r w:rsidR="009C1AB0" w:rsidRPr="006875E8">
        <w:rPr>
          <w:i/>
          <w:iCs/>
          <w:color w:val="080131"/>
          <w:u w:val="single"/>
        </w:rPr>
        <w:t>appel</w:t>
      </w:r>
      <w:r w:rsidR="00095242">
        <w:rPr>
          <w:i/>
          <w:iCs/>
          <w:color w:val="080131"/>
        </w:rPr>
        <w:t> :</w:t>
      </w:r>
      <w:r w:rsidR="009C1AB0" w:rsidRPr="009C1AB0">
        <w:rPr>
          <w:i/>
          <w:iCs/>
          <w:color w:val="080131"/>
        </w:rPr>
        <w:t xml:space="preserve"> le </w:t>
      </w:r>
      <w:r w:rsidR="0066499D">
        <w:rPr>
          <w:i/>
          <w:iCs/>
          <w:color w:val="080131"/>
        </w:rPr>
        <w:t xml:space="preserve">responsable financier est notamment </w:t>
      </w:r>
      <w:r w:rsidR="009C1AB0" w:rsidRPr="009C1AB0">
        <w:rPr>
          <w:i/>
          <w:iCs/>
          <w:color w:val="080131"/>
        </w:rPr>
        <w:t>responsable de toutes les transactions financières avec le village vacances. Il s’engage à</w:t>
      </w:r>
      <w:r w:rsidR="009C1AB0">
        <w:rPr>
          <w:i/>
          <w:iCs/>
          <w:color w:val="080131"/>
        </w:rPr>
        <w:t> :</w:t>
      </w:r>
      <w:r w:rsidR="009C1AB0" w:rsidRPr="009C1AB0">
        <w:rPr>
          <w:i/>
          <w:iCs/>
          <w:color w:val="080131"/>
        </w:rPr>
        <w:t xml:space="preserve"> signer le devis de réservation du séjour</w:t>
      </w:r>
      <w:r w:rsidR="00F25594">
        <w:rPr>
          <w:i/>
          <w:iCs/>
          <w:color w:val="080131"/>
        </w:rPr>
        <w:t xml:space="preserve"> et </w:t>
      </w:r>
      <w:r w:rsidR="009C1AB0" w:rsidRPr="009C1AB0">
        <w:rPr>
          <w:i/>
          <w:iCs/>
          <w:color w:val="080131"/>
        </w:rPr>
        <w:t>le contrat de réservation du séjour, verser l’acompte du séjour selon le calendrier défini par l’AAP et les modalités internes à l’établissement touristique</w:t>
      </w:r>
      <w:r w:rsidR="00F25594">
        <w:rPr>
          <w:i/>
          <w:iCs/>
          <w:color w:val="080131"/>
        </w:rPr>
        <w:t xml:space="preserve">, </w:t>
      </w:r>
      <w:r w:rsidR="009C1AB0" w:rsidRPr="009C1AB0">
        <w:rPr>
          <w:i/>
          <w:iCs/>
          <w:color w:val="080131"/>
        </w:rPr>
        <w:t>collecter les règlements des séniors et verser le solde du séjour à l’établissement touristique selon les modalités du contrat de réservation, régler et transmettr</w:t>
      </w:r>
      <w:r w:rsidR="00BC3E2B">
        <w:rPr>
          <w:i/>
          <w:iCs/>
          <w:color w:val="080131"/>
        </w:rPr>
        <w:t>e</w:t>
      </w:r>
      <w:r w:rsidR="009C1AB0" w:rsidRPr="009C1AB0">
        <w:rPr>
          <w:i/>
          <w:iCs/>
          <w:color w:val="080131"/>
        </w:rPr>
        <w:t xml:space="preserve"> les factures afférentes au projet</w:t>
      </w:r>
      <w:r w:rsidR="00940944">
        <w:rPr>
          <w:i/>
          <w:iCs/>
          <w:color w:val="080131"/>
        </w:rPr>
        <w:t>.</w:t>
      </w:r>
    </w:p>
    <w:p w14:paraId="09FD37E3" w14:textId="4C2CD61A" w:rsidR="00D51CA4" w:rsidRDefault="00F25594" w:rsidP="00FD658E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  <w:r w:rsidRPr="000B114E">
        <w:rPr>
          <w:rFonts w:asciiTheme="majorHAnsi" w:hAnsiTheme="majorHAnsi" w:cs="Arial"/>
          <w:b/>
          <w:i/>
          <w:iCs/>
          <w:sz w:val="22"/>
          <w:szCs w:val="22"/>
        </w:rPr>
        <w:t>Le porteur du projet et le responsable financier peuvent être la même structure</w:t>
      </w:r>
      <w:r w:rsidR="004C0D87">
        <w:rPr>
          <w:rFonts w:asciiTheme="majorHAnsi" w:hAnsiTheme="majorHAnsi" w:cs="Arial"/>
          <w:b/>
          <w:i/>
          <w:iCs/>
          <w:sz w:val="22"/>
          <w:szCs w:val="22"/>
        </w:rPr>
        <w:t>.</w:t>
      </w:r>
    </w:p>
    <w:p w14:paraId="7FF41FE4" w14:textId="6AAFF4AA" w:rsidR="0066499D" w:rsidRDefault="0066499D" w:rsidP="00981F1B">
      <w:pPr>
        <w:ind w:right="142"/>
        <w:rPr>
          <w:rFonts w:asciiTheme="majorHAnsi" w:hAnsiTheme="majorHAnsi" w:cs="Arial"/>
          <w:b/>
          <w:i/>
          <w:iCs/>
          <w:sz w:val="22"/>
          <w:szCs w:val="22"/>
        </w:rPr>
      </w:pPr>
    </w:p>
    <w:p w14:paraId="150E731C" w14:textId="7B49FAD1" w:rsidR="00A65A0C" w:rsidRDefault="00981F1B" w:rsidP="00981F1B">
      <w:pPr>
        <w:ind w:right="142"/>
        <w:rPr>
          <w:rFonts w:asciiTheme="majorHAnsi" w:hAnsiTheme="majorHAnsi" w:cs="Arial"/>
          <w:b/>
          <w:i/>
          <w:iCs/>
          <w:sz w:val="22"/>
          <w:szCs w:val="22"/>
        </w:rPr>
      </w:pPr>
      <w:r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7088" behindDoc="1" locked="0" layoutInCell="1" allowOverlap="1" wp14:anchorId="7CE01217" wp14:editId="1A066B35">
                <wp:simplePos x="0" y="0"/>
                <wp:positionH relativeFrom="margin">
                  <wp:posOffset>-299720</wp:posOffset>
                </wp:positionH>
                <wp:positionV relativeFrom="paragraph">
                  <wp:posOffset>250190</wp:posOffset>
                </wp:positionV>
                <wp:extent cx="6490335" cy="2181225"/>
                <wp:effectExtent l="0" t="0" r="24765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90335" cy="21812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D9EA7" id="Rectangle 30" o:spid="_x0000_s1026" style="position:absolute;margin-left:-23.6pt;margin-top:19.7pt;width:511.05pt;height:171.75pt;z-index:-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" fillcolor="#f6cbd5 [660]" strokecolor="#5b0f20 [1604]" strokeweight="1.25pt">
                <w10:wrap anchorx="margin"/>
              </v:rect>
            </w:pict>
          </mc:Fallback>
        </mc:AlternateContent>
      </w:r>
    </w:p>
    <w:p w14:paraId="5ED66D2D" w14:textId="2BF8D6EB" w:rsidR="00940944" w:rsidRDefault="00A65A0C" w:rsidP="00981F1B">
      <w:pPr>
        <w:ind w:right="142"/>
        <w:rPr>
          <w:rFonts w:asciiTheme="majorHAnsi" w:hAnsiTheme="majorHAnsi" w:cs="Arial"/>
          <w:b/>
          <w:i/>
          <w:iCs/>
          <w:sz w:val="22"/>
          <w:szCs w:val="22"/>
        </w:rPr>
      </w:pPr>
      <w:r>
        <w:rPr>
          <w:rFonts w:asciiTheme="majorHAnsi" w:hAnsiTheme="majorHAnsi" w:cs="Arial"/>
          <w:b/>
          <w:i/>
          <w:iCs/>
          <w:sz w:val="22"/>
          <w:szCs w:val="22"/>
        </w:rPr>
        <w:t>Veuillez maintenant passer à la complétude du formulaire dématérialisé</w:t>
      </w:r>
      <w:r w:rsidR="00B32007">
        <w:rPr>
          <w:rFonts w:asciiTheme="majorHAnsi" w:hAnsiTheme="majorHAnsi" w:cs="Arial"/>
          <w:b/>
          <w:i/>
          <w:iCs/>
          <w:sz w:val="22"/>
          <w:szCs w:val="22"/>
        </w:rPr>
        <w:t xml:space="preserve"> </w:t>
      </w:r>
      <w:r w:rsidR="00981F1B">
        <w:rPr>
          <w:rFonts w:asciiTheme="majorHAnsi" w:hAnsiTheme="majorHAnsi" w:cs="Arial"/>
          <w:b/>
          <w:i/>
          <w:iCs/>
          <w:sz w:val="22"/>
          <w:szCs w:val="22"/>
        </w:rPr>
        <w:t>via le lien suivant :</w:t>
      </w:r>
      <w:r w:rsidR="00B32007">
        <w:rPr>
          <w:rFonts w:asciiTheme="majorHAnsi" w:hAnsiTheme="majorHAnsi" w:cs="Arial"/>
          <w:b/>
          <w:i/>
          <w:iCs/>
          <w:sz w:val="22"/>
          <w:szCs w:val="22"/>
        </w:rPr>
        <w:t xml:space="preserve"> </w:t>
      </w:r>
    </w:p>
    <w:p w14:paraId="0459BBBC" w14:textId="1B5D4FF2" w:rsidR="00B32007" w:rsidRDefault="00B32007" w:rsidP="00981F1B">
      <w:pPr>
        <w:ind w:right="142"/>
        <w:rPr>
          <w:rFonts w:asciiTheme="majorHAnsi" w:hAnsiTheme="majorHAnsi" w:cs="Arial"/>
          <w:b/>
          <w:i/>
          <w:iCs/>
          <w:sz w:val="22"/>
          <w:szCs w:val="22"/>
        </w:rPr>
      </w:pPr>
      <w:hyperlink r:id="rId18" w:history="1">
        <w:r w:rsidRPr="000369EF">
          <w:rPr>
            <w:rStyle w:val="Lienhypertexte"/>
            <w:rFonts w:asciiTheme="majorHAnsi" w:hAnsiTheme="majorHAnsi" w:cs="Arial"/>
            <w:b/>
            <w:i/>
            <w:iCs/>
            <w:sz w:val="22"/>
            <w:szCs w:val="22"/>
          </w:rPr>
          <w:t>https://docs.google.com/forms/d/e/1FAIpQLSdHTswOdc07cBybX_yMLOvEuIviuyUJmbgH99fNQFPDOTDPVw/viewform?usp=header</w:t>
        </w:r>
      </w:hyperlink>
    </w:p>
    <w:p w14:paraId="65D0AA50" w14:textId="77777777" w:rsidR="00B32007" w:rsidRDefault="00B32007" w:rsidP="00981F1B">
      <w:pPr>
        <w:ind w:right="142"/>
        <w:rPr>
          <w:rFonts w:asciiTheme="majorHAnsi" w:hAnsiTheme="majorHAnsi" w:cs="Arial"/>
          <w:b/>
          <w:i/>
          <w:iCs/>
          <w:sz w:val="22"/>
          <w:szCs w:val="22"/>
        </w:rPr>
      </w:pPr>
    </w:p>
    <w:p w14:paraId="43212CC8" w14:textId="1ED7AA52" w:rsidR="00463DDB" w:rsidRPr="00463DDB" w:rsidRDefault="00463DDB" w:rsidP="00981F1B">
      <w:pPr>
        <w:ind w:right="142"/>
        <w:rPr>
          <w:rFonts w:asciiTheme="majorHAnsi" w:hAnsiTheme="majorHAnsi" w:cs="Arial"/>
          <w:b/>
          <w:i/>
          <w:iCs/>
          <w:sz w:val="22"/>
          <w:szCs w:val="22"/>
        </w:rPr>
      </w:pPr>
      <w:r w:rsidRPr="00463DDB">
        <w:rPr>
          <w:rFonts w:asciiTheme="majorHAnsi" w:hAnsiTheme="majorHAnsi" w:cs="Arial"/>
          <w:b/>
          <w:i/>
          <w:iCs/>
          <w:sz w:val="22"/>
          <w:szCs w:val="22"/>
        </w:rPr>
        <w:t>Il vous faut un compte google pour remplir le formulaire</w:t>
      </w:r>
      <w:r w:rsidR="00940944" w:rsidRPr="00940944">
        <w:rPr>
          <w:rFonts w:asciiTheme="majorHAnsi" w:hAnsiTheme="majorHAnsi" w:cs="Arial"/>
          <w:bCs/>
          <w:i/>
          <w:iCs/>
          <w:sz w:val="22"/>
          <w:szCs w:val="22"/>
        </w:rPr>
        <w:t xml:space="preserve"> (prévoir environ 20 minutes)</w:t>
      </w:r>
    </w:p>
    <w:p w14:paraId="2ACDB5D5" w14:textId="3646DED6" w:rsidR="00A65A0C" w:rsidRDefault="00A65A0C" w:rsidP="00981F1B">
      <w:pPr>
        <w:ind w:right="142"/>
        <w:rPr>
          <w:rFonts w:asciiTheme="majorHAnsi" w:hAnsiTheme="majorHAnsi" w:cs="Arial"/>
          <w:b/>
          <w:i/>
          <w:iCs/>
          <w:sz w:val="22"/>
          <w:szCs w:val="22"/>
        </w:rPr>
      </w:pPr>
      <w:r>
        <w:rPr>
          <w:rFonts w:asciiTheme="majorHAnsi" w:hAnsiTheme="majorHAnsi" w:cs="Arial"/>
          <w:b/>
          <w:i/>
          <w:iCs/>
          <w:sz w:val="22"/>
          <w:szCs w:val="22"/>
        </w:rPr>
        <w:t>Une fois ce dernier complété, n’oubliez pas de signer la fiche de candidature pa</w:t>
      </w:r>
      <w:r w:rsidR="00241D6B">
        <w:rPr>
          <w:rFonts w:asciiTheme="majorHAnsi" w:hAnsiTheme="majorHAnsi" w:cs="Arial"/>
          <w:b/>
          <w:i/>
          <w:iCs/>
          <w:sz w:val="22"/>
          <w:szCs w:val="22"/>
        </w:rPr>
        <w:t>r</w:t>
      </w:r>
      <w:r>
        <w:rPr>
          <w:rFonts w:asciiTheme="majorHAnsi" w:hAnsiTheme="majorHAnsi" w:cs="Arial"/>
          <w:b/>
          <w:i/>
          <w:iCs/>
          <w:sz w:val="22"/>
          <w:szCs w:val="22"/>
        </w:rPr>
        <w:t xml:space="preserve"> toutes les parties prenantes du projet et de renvoyer la fiche </w:t>
      </w:r>
      <w:r w:rsidR="00241D6B">
        <w:rPr>
          <w:rFonts w:asciiTheme="majorHAnsi" w:hAnsiTheme="majorHAnsi" w:cs="Arial"/>
          <w:b/>
          <w:i/>
          <w:iCs/>
          <w:sz w:val="22"/>
          <w:szCs w:val="22"/>
        </w:rPr>
        <w:t>au</w:t>
      </w:r>
      <w:r>
        <w:rPr>
          <w:rFonts w:asciiTheme="majorHAnsi" w:hAnsiTheme="majorHAnsi" w:cs="Arial"/>
          <w:b/>
          <w:i/>
          <w:iCs/>
          <w:sz w:val="22"/>
          <w:szCs w:val="22"/>
        </w:rPr>
        <w:t xml:space="preserve"> format word à l’adresse mail : </w:t>
      </w:r>
      <w:hyperlink r:id="rId19" w:history="1">
        <w:r w:rsidRPr="00407601">
          <w:rPr>
            <w:rStyle w:val="Lienhypertexte"/>
            <w:rFonts w:asciiTheme="majorHAnsi" w:hAnsiTheme="majorHAnsi" w:cstheme="minorHAnsi"/>
            <w:sz w:val="22"/>
            <w:szCs w:val="22"/>
          </w:rPr>
          <w:t>infos@avma-vacances.fr</w:t>
        </w:r>
      </w:hyperlink>
      <w:r w:rsidRPr="00407601">
        <w:rPr>
          <w:rStyle w:val="Lienhypertexte"/>
          <w:rFonts w:asciiTheme="majorHAnsi" w:hAnsiTheme="majorHAnsi" w:cstheme="minorHAnsi"/>
          <w:color w:val="000000" w:themeColor="text1"/>
          <w:sz w:val="22"/>
          <w:szCs w:val="22"/>
          <w:u w:val="none"/>
        </w:rPr>
        <w:t xml:space="preserve">, </w:t>
      </w:r>
      <w:hyperlink r:id="rId20" w:history="1">
        <w:r w:rsidRPr="00407601">
          <w:rPr>
            <w:rStyle w:val="Lienhypertexte"/>
            <w:rFonts w:asciiTheme="majorHAnsi" w:hAnsiTheme="majorHAnsi" w:cstheme="minorHAnsi"/>
            <w:sz w:val="22"/>
            <w:szCs w:val="22"/>
          </w:rPr>
          <w:t>krener.aude@ccmsa.msa.fr</w:t>
        </w:r>
      </w:hyperlink>
      <w:r w:rsidRPr="00407601">
        <w:rPr>
          <w:rStyle w:val="Lienhypertexte"/>
          <w:rFonts w:asciiTheme="majorHAnsi" w:hAnsiTheme="majorHAnsi" w:cstheme="minorHAnsi"/>
          <w:color w:val="000000" w:themeColor="text1"/>
          <w:sz w:val="22"/>
          <w:szCs w:val="22"/>
          <w:u w:val="none"/>
        </w:rPr>
        <w:t xml:space="preserve"> et </w:t>
      </w:r>
      <w:hyperlink r:id="rId21" w:history="1">
        <w:r w:rsidRPr="00407601">
          <w:rPr>
            <w:rFonts w:asciiTheme="majorHAnsi" w:hAnsiTheme="majorHAnsi"/>
            <w:sz w:val="22"/>
            <w:szCs w:val="22"/>
          </w:rPr>
          <w:t xml:space="preserve"> </w:t>
        </w:r>
        <w:r w:rsidRPr="00407601">
          <w:rPr>
            <w:rStyle w:val="Lienhypertexte"/>
            <w:rFonts w:asciiTheme="majorHAnsi" w:hAnsiTheme="majorHAnsi" w:cstheme="minorHAnsi"/>
            <w:sz w:val="22"/>
            <w:szCs w:val="22"/>
          </w:rPr>
          <w:t xml:space="preserve">beatrice.marchand@mfr.asso.fr </w:t>
        </w:r>
      </w:hyperlink>
      <w:hyperlink r:id="rId22" w:history="1"/>
    </w:p>
    <w:p w14:paraId="210EEE4F" w14:textId="54D90498" w:rsidR="00A65A0C" w:rsidRDefault="00A65A0C" w:rsidP="00FD658E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</w:p>
    <w:p w14:paraId="24922864" w14:textId="162450C2" w:rsidR="00A65A0C" w:rsidRDefault="00A65A0C" w:rsidP="00FD658E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</w:p>
    <w:p w14:paraId="0A3AE072" w14:textId="3F3745DB" w:rsidR="00A65A0C" w:rsidRDefault="00A65A0C" w:rsidP="00FD658E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</w:p>
    <w:p w14:paraId="467FCB75" w14:textId="2FAD2CBC" w:rsidR="00940944" w:rsidRDefault="00940944" w:rsidP="00FD658E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</w:p>
    <w:p w14:paraId="2199EAFC" w14:textId="77777777" w:rsidR="00940944" w:rsidRDefault="00940944" w:rsidP="00FD658E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</w:p>
    <w:p w14:paraId="7D66B8B4" w14:textId="68C8BD83" w:rsidR="003B7EB3" w:rsidRDefault="003B7EB3" w:rsidP="00FD658E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</w:p>
    <w:p w14:paraId="26B2915F" w14:textId="50594CCB" w:rsidR="00241D6B" w:rsidRDefault="00241D6B" w:rsidP="00FD658E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  <w:r>
        <w:rPr>
          <w:rFonts w:cstheme="minorHAnsi"/>
          <w:b/>
          <w:bCs/>
          <w:noProof/>
          <w:color w:val="080131"/>
        </w:rPr>
        <w:lastRenderedPageBreak/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95D365F" wp14:editId="2C1EC497">
                <wp:simplePos x="0" y="0"/>
                <wp:positionH relativeFrom="margin">
                  <wp:posOffset>-635</wp:posOffset>
                </wp:positionH>
                <wp:positionV relativeFrom="paragraph">
                  <wp:posOffset>3810</wp:posOffset>
                </wp:positionV>
                <wp:extent cx="121920" cy="137160"/>
                <wp:effectExtent l="0" t="0" r="11430" b="15240"/>
                <wp:wrapNone/>
                <wp:docPr id="29" name="Rectangle : en biseau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3716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1AA2A8E9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 : en biseau 29" o:spid="_x0000_s1026" type="#_x0000_t84" style="position:absolute;margin-left:-.05pt;margin-top:.3pt;width:9.6pt;height:10.8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" filled="f" strokecolor="#5b0f20 [1604]" strokeweight="1.25pt">
                <w10:wrap anchorx="margin"/>
              </v:shape>
            </w:pict>
          </mc:Fallback>
        </mc:AlternateContent>
      </w:r>
      <w:r>
        <w:rPr>
          <w:rFonts w:asciiTheme="majorHAnsi" w:hAnsiTheme="majorHAnsi" w:cs="Arial"/>
          <w:b/>
          <w:i/>
          <w:iCs/>
          <w:sz w:val="22"/>
          <w:szCs w:val="22"/>
        </w:rPr>
        <w:t xml:space="preserve">     En cochant cette case vous certifiez avoir pris connaissance du cahier des charges du projet Part’âge 202</w:t>
      </w:r>
      <w:r w:rsidR="00B32007">
        <w:rPr>
          <w:rFonts w:asciiTheme="majorHAnsi" w:hAnsiTheme="majorHAnsi" w:cs="Arial"/>
          <w:b/>
          <w:i/>
          <w:iCs/>
          <w:sz w:val="22"/>
          <w:szCs w:val="22"/>
        </w:rPr>
        <w:t>6</w:t>
      </w:r>
      <w:r>
        <w:rPr>
          <w:rFonts w:asciiTheme="majorHAnsi" w:hAnsiTheme="majorHAnsi" w:cs="Arial"/>
          <w:b/>
          <w:i/>
          <w:iCs/>
          <w:sz w:val="22"/>
          <w:szCs w:val="22"/>
        </w:rPr>
        <w:t>-2</w:t>
      </w:r>
      <w:r w:rsidR="00B32007">
        <w:rPr>
          <w:rFonts w:asciiTheme="majorHAnsi" w:hAnsiTheme="majorHAnsi" w:cs="Arial"/>
          <w:b/>
          <w:i/>
          <w:iCs/>
          <w:sz w:val="22"/>
          <w:szCs w:val="22"/>
        </w:rPr>
        <w:t>7</w:t>
      </w:r>
      <w:r>
        <w:rPr>
          <w:rFonts w:asciiTheme="majorHAnsi" w:hAnsiTheme="majorHAnsi" w:cs="Arial"/>
          <w:b/>
          <w:i/>
          <w:iCs/>
          <w:sz w:val="22"/>
          <w:szCs w:val="22"/>
        </w:rPr>
        <w:t xml:space="preserve"> et vous confirmez votre engagement dans toutes les étapes nécessaires à la réalisation du séjour.</w:t>
      </w:r>
    </w:p>
    <w:p w14:paraId="6DD0E806" w14:textId="70FB4239" w:rsidR="00241D6B" w:rsidRDefault="00241D6B" w:rsidP="00FD658E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  <w:r>
        <w:rPr>
          <w:rFonts w:cstheme="minorHAnsi"/>
          <w:b/>
          <w:bCs/>
          <w:noProof/>
          <w:color w:val="080131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94BE960" wp14:editId="5044E2B0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121920" cy="137160"/>
                <wp:effectExtent l="0" t="0" r="11430" b="15240"/>
                <wp:wrapNone/>
                <wp:docPr id="31" name="Rectangle : en bisea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37160"/>
                        </a:xfrm>
                        <a:prstGeom prst="beve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9DEA270" id="Rectangle : en biseau 31" o:spid="_x0000_s1026" type="#_x0000_t84" style="position:absolute;margin-left:0;margin-top:0;width:9.6pt;height:10.8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" filled="f" strokecolor="#5b0f20 [1604]" strokeweight="1.25pt">
                <w10:wrap anchorx="margin"/>
              </v:shape>
            </w:pict>
          </mc:Fallback>
        </mc:AlternateContent>
      </w:r>
      <w:r>
        <w:rPr>
          <w:rFonts w:asciiTheme="majorHAnsi" w:hAnsiTheme="majorHAnsi" w:cs="Arial"/>
          <w:b/>
          <w:i/>
          <w:iCs/>
          <w:sz w:val="22"/>
          <w:szCs w:val="22"/>
        </w:rPr>
        <w:t xml:space="preserve">     En cochant cette case vous certifiez avoir complété le dossier de candidature dématérialisé </w:t>
      </w:r>
      <w:r w:rsidR="00FC6EF0">
        <w:rPr>
          <w:rFonts w:asciiTheme="majorHAnsi" w:hAnsiTheme="majorHAnsi" w:cs="Arial"/>
          <w:b/>
          <w:i/>
          <w:iCs/>
          <w:sz w:val="22"/>
          <w:szCs w:val="22"/>
        </w:rPr>
        <w:t>(lien ci-dessus) et vous attestez de la véracité des informations fourni</w:t>
      </w:r>
      <w:r w:rsidR="00BC3E2B">
        <w:rPr>
          <w:rFonts w:asciiTheme="majorHAnsi" w:hAnsiTheme="majorHAnsi" w:cs="Arial"/>
          <w:b/>
          <w:i/>
          <w:iCs/>
          <w:sz w:val="22"/>
          <w:szCs w:val="22"/>
        </w:rPr>
        <w:t>e</w:t>
      </w:r>
      <w:r w:rsidR="00FC6EF0">
        <w:rPr>
          <w:rFonts w:asciiTheme="majorHAnsi" w:hAnsiTheme="majorHAnsi" w:cs="Arial"/>
          <w:b/>
          <w:i/>
          <w:iCs/>
          <w:sz w:val="22"/>
          <w:szCs w:val="22"/>
        </w:rPr>
        <w:t>s.</w:t>
      </w:r>
    </w:p>
    <w:p w14:paraId="0789A62B" w14:textId="77777777" w:rsidR="00241D6B" w:rsidRDefault="00241D6B" w:rsidP="00FD658E">
      <w:pPr>
        <w:ind w:right="142"/>
        <w:jc w:val="both"/>
        <w:rPr>
          <w:rFonts w:asciiTheme="majorHAnsi" w:hAnsiTheme="majorHAnsi" w:cs="Arial"/>
          <w:b/>
          <w:i/>
          <w:iCs/>
          <w:sz w:val="22"/>
          <w:szCs w:val="22"/>
        </w:rPr>
      </w:pPr>
    </w:p>
    <w:p w14:paraId="2031E906" w14:textId="6B3C612A" w:rsidR="008C74F1" w:rsidRPr="00AE3D84" w:rsidRDefault="00D42B96" w:rsidP="00AE3D84">
      <w:pPr>
        <w:pStyle w:val="Titre1"/>
      </w:pPr>
      <w:r w:rsidRPr="00AE3D84">
        <w:t xml:space="preserve">Noms, </w:t>
      </w:r>
      <w:r w:rsidR="002D5C7E" w:rsidRPr="00AE3D84">
        <w:t>Date</w:t>
      </w:r>
      <w:r w:rsidR="00FA67AC" w:rsidRPr="00AE3D84">
        <w:t xml:space="preserve"> et signatures des partenaires </w:t>
      </w:r>
      <w:r w:rsidR="002D5C7E" w:rsidRPr="00AE3D84">
        <w:t xml:space="preserve">membres </w:t>
      </w:r>
      <w:r w:rsidR="00FA67AC" w:rsidRPr="00AE3D84">
        <w:t xml:space="preserve">du </w:t>
      </w:r>
      <w:r w:rsidR="00AA2314" w:rsidRPr="00AE3D84">
        <w:t>COPIL</w:t>
      </w:r>
    </w:p>
    <w:p w14:paraId="464E15FB" w14:textId="0DFCCA3A" w:rsidR="0079183E" w:rsidRPr="009C312D" w:rsidRDefault="0079183E" w:rsidP="0079183E">
      <w:pPr>
        <w:rPr>
          <w:rFonts w:ascii="MyriadPro-Bold" w:hAnsi="MyriadPro-Bold" w:cs="MyriadPro-Bold"/>
          <w:b/>
          <w:bCs/>
          <w:color w:val="000000"/>
        </w:rPr>
      </w:pPr>
      <w:r w:rsidRPr="009C312D">
        <w:rPr>
          <w:rFonts w:ascii="MyriadPro-Bold" w:hAnsi="MyriadPro-Bold" w:cs="MyriadPro-Bold"/>
          <w:b/>
          <w:bCs/>
          <w:color w:val="000000"/>
        </w:rPr>
        <w:t>(Cachet, date</w:t>
      </w:r>
      <w:r w:rsidR="00132CC1">
        <w:rPr>
          <w:rFonts w:ascii="MyriadPro-Bold" w:hAnsi="MyriadPro-Bold" w:cs="MyriadPro-Bold"/>
          <w:b/>
          <w:bCs/>
          <w:color w:val="000000"/>
        </w:rPr>
        <w:t>s</w:t>
      </w:r>
      <w:r>
        <w:rPr>
          <w:rFonts w:ascii="MyriadPro-Bold" w:hAnsi="MyriadPro-Bold" w:cs="MyriadPro-Bold"/>
          <w:b/>
          <w:bCs/>
          <w:color w:val="000000"/>
        </w:rPr>
        <w:t xml:space="preserve">, </w:t>
      </w:r>
      <w:r w:rsidRPr="009C312D">
        <w:rPr>
          <w:rFonts w:ascii="MyriadPro-Bold" w:hAnsi="MyriadPro-Bold" w:cs="MyriadPro-Bold"/>
          <w:b/>
          <w:bCs/>
          <w:color w:val="000000"/>
        </w:rPr>
        <w:t>mention « lu et approuvé » et signatures)</w:t>
      </w:r>
    </w:p>
    <w:p w14:paraId="3CAE1D7E" w14:textId="77777777" w:rsidR="0079183E" w:rsidRPr="009C312D" w:rsidRDefault="0079183E" w:rsidP="0079183E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14:paraId="5D401667" w14:textId="4B7C66B3" w:rsidR="0079183E" w:rsidRPr="007213AC" w:rsidRDefault="0015032B" w:rsidP="0079183E">
      <w:pPr>
        <w:rPr>
          <w:rFonts w:ascii="MyriadPro-Bold" w:hAnsi="MyriadPro-Bold" w:cs="MyriadPro-Bold"/>
          <w:b/>
          <w:bCs/>
          <w:color w:val="000000"/>
        </w:rPr>
      </w:pPr>
      <w:r>
        <w:rPr>
          <w:rFonts w:ascii="MyriadPro-Bold" w:hAnsi="MyriadPro-Bold" w:cs="MyriadPro-Bold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39136" behindDoc="1" locked="0" layoutInCell="1" allowOverlap="1" wp14:anchorId="4C56B0CA" wp14:editId="74217A3D">
                <wp:simplePos x="0" y="0"/>
                <wp:positionH relativeFrom="column">
                  <wp:posOffset>14605</wp:posOffset>
                </wp:positionH>
                <wp:positionV relativeFrom="paragraph">
                  <wp:posOffset>148589</wp:posOffset>
                </wp:positionV>
                <wp:extent cx="1844040" cy="4766733"/>
                <wp:effectExtent l="0" t="0" r="22860" b="15240"/>
                <wp:wrapNone/>
                <wp:docPr id="546" name="Rectangle 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476673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EC6D82" w14:textId="38A4FCAB" w:rsidR="00AE3D84" w:rsidRDefault="00AE3D84" w:rsidP="0079183E">
                            <w:pPr>
                              <w:rPr>
                                <w:rFonts w:ascii="MyriadPro-Bold" w:hAnsi="MyriadPro-Bold" w:cs="MyriadPro-Bold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E3D84">
                              <w:rPr>
                                <w:rFonts w:ascii="MyriadPro-Bold" w:hAnsi="MyriadPro-Bold" w:cs="MyriadPro-Bold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La Caisse MSA </w:t>
                            </w:r>
                          </w:p>
                          <w:p w14:paraId="1ED756F3" w14:textId="77777777" w:rsidR="00AE3D84" w:rsidRDefault="00AE3D84" w:rsidP="00AE3D84">
                            <w:pPr>
                              <w:spacing w:before="0" w:after="0"/>
                              <w:rPr>
                                <w:rFonts w:ascii="MyriadPro-Bold" w:hAnsi="MyriadPro-Bold" w:cs="MyriadPro-Bold"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601EBE5E" w14:textId="3D486F01" w:rsidR="00AE3D84" w:rsidRPr="00AE3D84" w:rsidRDefault="00AE3D84" w:rsidP="00AE3D84">
                            <w:pPr>
                              <w:spacing w:before="0" w:line="240" w:lineRule="auto"/>
                              <w:rPr>
                                <w:rFonts w:ascii="MyriadPro-Bold" w:hAnsi="MyriadPro-Bold" w:cs="MyriadPro-Bold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E3D84">
                              <w:rPr>
                                <w:rFonts w:ascii="MyriadPro-Bold" w:hAnsi="MyriadPro-Bold" w:cs="MyriadPro-Bold"/>
                                <w:color w:val="000000"/>
                                <w:sz w:val="22"/>
                                <w:szCs w:val="22"/>
                              </w:rPr>
                              <w:t xml:space="preserve">Nom de la structure : …………………………………………………………………………………..                     </w:t>
                            </w:r>
                          </w:p>
                          <w:p w14:paraId="0BA47A39" w14:textId="1F95546F" w:rsidR="0079183E" w:rsidRDefault="0079183E" w:rsidP="00AE3D84">
                            <w:pPr>
                              <w:spacing w:before="0" w:line="240" w:lineRule="auto"/>
                            </w:pPr>
                            <w:r>
                              <w:t>A…………………………</w:t>
                            </w:r>
                            <w:r w:rsidR="00AE3D84">
                              <w:t>…..</w:t>
                            </w:r>
                            <w:r>
                              <w:t>.</w:t>
                            </w:r>
                          </w:p>
                          <w:p w14:paraId="23E8D8FC" w14:textId="709E0939" w:rsidR="0079183E" w:rsidRDefault="0079183E" w:rsidP="00AE3D84">
                            <w:pPr>
                              <w:spacing w:before="0" w:line="240" w:lineRule="auto"/>
                            </w:pPr>
                            <w:r>
                              <w:t>LE…………………………</w:t>
                            </w:r>
                            <w:r w:rsidR="00AE3D84">
                              <w:t>….</w:t>
                            </w:r>
                          </w:p>
                          <w:p w14:paraId="01F28652" w14:textId="1ECC6C98" w:rsidR="00AE3D84" w:rsidRPr="0079183E" w:rsidRDefault="00AE3D84" w:rsidP="0079183E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6B0CA" id="Rectangle 546" o:spid="_x0000_s1026" style="position:absolute;margin-left:1.15pt;margin-top:11.7pt;width:145.2pt;height:375.35pt;z-index:-2515773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" fillcolor="white [3201]" strokecolor="black [3200]" strokeweight="1.25pt">
                <v:textbox>
                  <w:txbxContent>
                    <w:p w14:paraId="10EC6D82" w14:textId="38A4FCAB" w:rsidR="00AE3D84" w:rsidRDefault="00AE3D84" w:rsidP="0079183E">
                      <w:pPr>
                        <w:rPr>
                          <w:rFonts w:ascii="MyriadPro-Bold" w:hAnsi="MyriadPro-Bold" w:cs="MyriadPro-Bold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AE3D84">
                        <w:rPr>
                          <w:rFonts w:ascii="MyriadPro-Bold" w:hAnsi="MyriadPro-Bold" w:cs="MyriadPro-Bold"/>
                          <w:b/>
                          <w:bCs/>
                          <w:color w:val="000000"/>
                          <w:sz w:val="22"/>
                          <w:szCs w:val="22"/>
                        </w:rPr>
                        <w:t>La Caisse MSA </w:t>
                      </w:r>
                    </w:p>
                    <w:p w14:paraId="1ED756F3" w14:textId="77777777" w:rsidR="00AE3D84" w:rsidRDefault="00AE3D84" w:rsidP="00AE3D84">
                      <w:pPr>
                        <w:spacing w:before="0" w:after="0"/>
                        <w:rPr>
                          <w:rFonts w:ascii="MyriadPro-Bold" w:hAnsi="MyriadPro-Bold" w:cs="MyriadPro-Bold"/>
                          <w:color w:val="000000"/>
                          <w:sz w:val="22"/>
                          <w:szCs w:val="22"/>
                        </w:rPr>
                      </w:pPr>
                    </w:p>
                    <w:p w14:paraId="601EBE5E" w14:textId="3D486F01" w:rsidR="00AE3D84" w:rsidRPr="00AE3D84" w:rsidRDefault="00AE3D84" w:rsidP="00AE3D84">
                      <w:pPr>
                        <w:spacing w:before="0" w:line="240" w:lineRule="auto"/>
                        <w:rPr>
                          <w:rFonts w:ascii="MyriadPro-Bold" w:hAnsi="MyriadPro-Bold" w:cs="MyriadPro-Bold"/>
                          <w:color w:val="000000"/>
                          <w:sz w:val="22"/>
                          <w:szCs w:val="22"/>
                        </w:rPr>
                      </w:pPr>
                      <w:r w:rsidRPr="00AE3D84">
                        <w:rPr>
                          <w:rFonts w:ascii="MyriadPro-Bold" w:hAnsi="MyriadPro-Bold" w:cs="MyriadPro-Bold"/>
                          <w:color w:val="000000"/>
                          <w:sz w:val="22"/>
                          <w:szCs w:val="22"/>
                        </w:rPr>
                        <w:t xml:space="preserve">Nom de la structure : …………………………………………………………………………………..                     </w:t>
                      </w:r>
                    </w:p>
                    <w:p w14:paraId="0BA47A39" w14:textId="1F95546F" w:rsidR="0079183E" w:rsidRDefault="0079183E" w:rsidP="00AE3D84">
                      <w:pPr>
                        <w:spacing w:before="0" w:line="240" w:lineRule="auto"/>
                      </w:pPr>
                      <w:r>
                        <w:t>A…………………………</w:t>
                      </w:r>
                      <w:r w:rsidR="00AE3D84">
                        <w:t>…..</w:t>
                      </w:r>
                      <w:r>
                        <w:t>.</w:t>
                      </w:r>
                    </w:p>
                    <w:p w14:paraId="23E8D8FC" w14:textId="709E0939" w:rsidR="0079183E" w:rsidRDefault="0079183E" w:rsidP="00AE3D84">
                      <w:pPr>
                        <w:spacing w:before="0" w:line="240" w:lineRule="auto"/>
                      </w:pPr>
                      <w:r>
                        <w:t>LE…………………………</w:t>
                      </w:r>
                      <w:r w:rsidR="00AE3D84">
                        <w:t>….</w:t>
                      </w:r>
                    </w:p>
                    <w:p w14:paraId="01F28652" w14:textId="1ECC6C98" w:rsidR="00AE3D84" w:rsidRPr="0079183E" w:rsidRDefault="00AE3D84" w:rsidP="0079183E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MyriadPro-Bold" w:hAnsi="MyriadPro-Bold" w:cs="MyriadPro-Bold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5280" behindDoc="1" locked="0" layoutInCell="1" allowOverlap="1" wp14:anchorId="6EB093C3" wp14:editId="49453251">
                <wp:simplePos x="0" y="0"/>
                <wp:positionH relativeFrom="page">
                  <wp:posOffset>2853267</wp:posOffset>
                </wp:positionH>
                <wp:positionV relativeFrom="paragraph">
                  <wp:posOffset>148589</wp:posOffset>
                </wp:positionV>
                <wp:extent cx="1844040" cy="4757843"/>
                <wp:effectExtent l="0" t="0" r="22860" b="24130"/>
                <wp:wrapNone/>
                <wp:docPr id="549" name="Rectangle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4757843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89A5A9" w14:textId="131B3D02" w:rsidR="00AE3D84" w:rsidRDefault="00AE3D84" w:rsidP="00AE3D84">
                            <w:pPr>
                              <w:rPr>
                                <w:rFonts w:ascii="MyriadPro-Bold" w:hAnsi="MyriadPro-Bold" w:cs="MyriadPro-Bold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E3D84">
                              <w:rPr>
                                <w:rFonts w:ascii="MyriadPro-Bold" w:hAnsi="MyriadPro-Bold" w:cs="MyriadPro-Bold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L’</w:t>
                            </w:r>
                            <w:r>
                              <w:rPr>
                                <w:rFonts w:ascii="MyriadPro-Bold" w:hAnsi="MyriadPro-Bold" w:cs="MyriadPro-Bold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établissement d’enseignement agricole</w:t>
                            </w:r>
                            <w:r w:rsidRPr="00AE3D84">
                              <w:rPr>
                                <w:rFonts w:ascii="MyriadPro-Bold" w:hAnsi="MyriadPro-Bold" w:cs="MyriadPro-Bold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 xml:space="preserve">     </w:t>
                            </w:r>
                          </w:p>
                          <w:p w14:paraId="2E5BC436" w14:textId="1B271716" w:rsidR="00AE3D84" w:rsidRPr="00AE3D84" w:rsidRDefault="00AE3D84" w:rsidP="00AE3D84">
                            <w:pPr>
                              <w:spacing w:after="0"/>
                              <w:rPr>
                                <w:rFonts w:ascii="MyriadPro-Bold" w:hAnsi="MyriadPro-Bold" w:cs="MyriadPro-Bold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E3D84">
                              <w:rPr>
                                <w:rFonts w:ascii="MyriadPro-Bold" w:hAnsi="MyriadPro-Bold" w:cs="MyriadPro-Bold"/>
                                <w:color w:val="000000"/>
                                <w:sz w:val="22"/>
                                <w:szCs w:val="22"/>
                              </w:rPr>
                              <w:t>Nom de</w:t>
                            </w:r>
                            <w:r w:rsidR="00DF5B85">
                              <w:rPr>
                                <w:rFonts w:ascii="MyriadPro-Bold" w:hAnsi="MyriadPro-Bold" w:cs="MyriadPro-Bold"/>
                                <w:color w:val="000000"/>
                                <w:sz w:val="22"/>
                                <w:szCs w:val="22"/>
                              </w:rPr>
                              <w:t>(s)</w:t>
                            </w:r>
                            <w:r w:rsidRPr="00AE3D84">
                              <w:rPr>
                                <w:rFonts w:ascii="MyriadPro-Bold" w:hAnsi="MyriadPro-Bold" w:cs="MyriadPro-Bold"/>
                                <w:color w:val="000000"/>
                                <w:sz w:val="22"/>
                                <w:szCs w:val="22"/>
                              </w:rPr>
                              <w:t xml:space="preserve"> la structure</w:t>
                            </w:r>
                            <w:r w:rsidR="00DF5B85">
                              <w:rPr>
                                <w:rFonts w:ascii="MyriadPro-Bold" w:hAnsi="MyriadPro-Bold" w:cs="MyriadPro-Bold"/>
                                <w:color w:val="000000"/>
                                <w:sz w:val="22"/>
                                <w:szCs w:val="22"/>
                              </w:rPr>
                              <w:t>(s)</w:t>
                            </w:r>
                            <w:r w:rsidRPr="00AE3D84">
                              <w:rPr>
                                <w:rFonts w:ascii="MyriadPro-Bold" w:hAnsi="MyriadPro-Bold" w:cs="MyriadPro-Bold"/>
                                <w:color w:val="000000"/>
                                <w:sz w:val="22"/>
                                <w:szCs w:val="22"/>
                              </w:rPr>
                              <w:t xml:space="preserve"> : …………………………………………………………………………………..                     </w:t>
                            </w:r>
                          </w:p>
                          <w:p w14:paraId="118313B4" w14:textId="77777777" w:rsidR="00AE3D84" w:rsidRDefault="00AE3D84" w:rsidP="00AE3D84">
                            <w:r>
                              <w:t>A……………………………...</w:t>
                            </w:r>
                          </w:p>
                          <w:p w14:paraId="6C9789D3" w14:textId="77777777" w:rsidR="00AE3D84" w:rsidRDefault="00AE3D84" w:rsidP="00AE3D84">
                            <w:r>
                              <w:t>LE…………………………….</w:t>
                            </w:r>
                          </w:p>
                          <w:p w14:paraId="0C8F4EA7" w14:textId="77777777" w:rsidR="00AE3D84" w:rsidRPr="0079183E" w:rsidRDefault="00AE3D84" w:rsidP="00AE3D84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093C3" id="Rectangle 549" o:spid="_x0000_s1027" style="position:absolute;margin-left:224.65pt;margin-top:11.7pt;width:145.2pt;height:374.65pt;z-index:-2515712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" fillcolor="white [3201]" strokecolor="black [3200]" strokeweight="1.25pt">
                <v:textbox>
                  <w:txbxContent>
                    <w:p w14:paraId="2189A5A9" w14:textId="131B3D02" w:rsidR="00AE3D84" w:rsidRDefault="00AE3D84" w:rsidP="00AE3D84">
                      <w:pPr>
                        <w:rPr>
                          <w:rFonts w:ascii="MyriadPro-Bold" w:hAnsi="MyriadPro-Bold" w:cs="MyriadPro-Bold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AE3D84">
                        <w:rPr>
                          <w:rFonts w:ascii="MyriadPro-Bold" w:hAnsi="MyriadPro-Bold" w:cs="MyriadPro-Bold"/>
                          <w:b/>
                          <w:bCs/>
                          <w:color w:val="000000"/>
                          <w:sz w:val="22"/>
                          <w:szCs w:val="22"/>
                        </w:rPr>
                        <w:t>L’</w:t>
                      </w:r>
                      <w:r>
                        <w:rPr>
                          <w:rFonts w:ascii="MyriadPro-Bold" w:hAnsi="MyriadPro-Bold" w:cs="MyriadPro-Bold"/>
                          <w:b/>
                          <w:bCs/>
                          <w:color w:val="000000"/>
                          <w:sz w:val="22"/>
                          <w:szCs w:val="22"/>
                        </w:rPr>
                        <w:t>établissement d’enseignement agricole</w:t>
                      </w:r>
                      <w:r w:rsidRPr="00AE3D84">
                        <w:rPr>
                          <w:rFonts w:ascii="MyriadPro-Bold" w:hAnsi="MyriadPro-Bold" w:cs="MyriadPro-Bold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     </w:t>
                      </w:r>
                    </w:p>
                    <w:p w14:paraId="2E5BC436" w14:textId="1B271716" w:rsidR="00AE3D84" w:rsidRPr="00AE3D84" w:rsidRDefault="00AE3D84" w:rsidP="00AE3D84">
                      <w:pPr>
                        <w:spacing w:after="0"/>
                        <w:rPr>
                          <w:rFonts w:ascii="MyriadPro-Bold" w:hAnsi="MyriadPro-Bold" w:cs="MyriadPro-Bold"/>
                          <w:color w:val="000000"/>
                          <w:sz w:val="22"/>
                          <w:szCs w:val="22"/>
                        </w:rPr>
                      </w:pPr>
                      <w:r w:rsidRPr="00AE3D84">
                        <w:rPr>
                          <w:rFonts w:ascii="MyriadPro-Bold" w:hAnsi="MyriadPro-Bold" w:cs="MyriadPro-Bold"/>
                          <w:color w:val="000000"/>
                          <w:sz w:val="22"/>
                          <w:szCs w:val="22"/>
                        </w:rPr>
                        <w:t>Nom de</w:t>
                      </w:r>
                      <w:r w:rsidR="00DF5B85">
                        <w:rPr>
                          <w:rFonts w:ascii="MyriadPro-Bold" w:hAnsi="MyriadPro-Bold" w:cs="MyriadPro-Bold"/>
                          <w:color w:val="000000"/>
                          <w:sz w:val="22"/>
                          <w:szCs w:val="22"/>
                        </w:rPr>
                        <w:t>(s)</w:t>
                      </w:r>
                      <w:r w:rsidRPr="00AE3D84">
                        <w:rPr>
                          <w:rFonts w:ascii="MyriadPro-Bold" w:hAnsi="MyriadPro-Bold" w:cs="MyriadPro-Bold"/>
                          <w:color w:val="000000"/>
                          <w:sz w:val="22"/>
                          <w:szCs w:val="22"/>
                        </w:rPr>
                        <w:t xml:space="preserve"> la structure</w:t>
                      </w:r>
                      <w:r w:rsidR="00DF5B85">
                        <w:rPr>
                          <w:rFonts w:ascii="MyriadPro-Bold" w:hAnsi="MyriadPro-Bold" w:cs="MyriadPro-Bold"/>
                          <w:color w:val="000000"/>
                          <w:sz w:val="22"/>
                          <w:szCs w:val="22"/>
                        </w:rPr>
                        <w:t>(s)</w:t>
                      </w:r>
                      <w:r w:rsidRPr="00AE3D84">
                        <w:rPr>
                          <w:rFonts w:ascii="MyriadPro-Bold" w:hAnsi="MyriadPro-Bold" w:cs="MyriadPro-Bold"/>
                          <w:color w:val="000000"/>
                          <w:sz w:val="22"/>
                          <w:szCs w:val="22"/>
                        </w:rPr>
                        <w:t xml:space="preserve"> : …………………………………………………………………………………..                     </w:t>
                      </w:r>
                    </w:p>
                    <w:p w14:paraId="118313B4" w14:textId="77777777" w:rsidR="00AE3D84" w:rsidRDefault="00AE3D84" w:rsidP="00AE3D84">
                      <w:r>
                        <w:t>A……………………………...</w:t>
                      </w:r>
                    </w:p>
                    <w:p w14:paraId="6C9789D3" w14:textId="77777777" w:rsidR="00AE3D84" w:rsidRDefault="00AE3D84" w:rsidP="00AE3D84">
                      <w:r>
                        <w:t>LE…………………………….</w:t>
                      </w:r>
                    </w:p>
                    <w:p w14:paraId="0C8F4EA7" w14:textId="77777777" w:rsidR="00AE3D84" w:rsidRPr="0079183E" w:rsidRDefault="00AE3D84" w:rsidP="00AE3D84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132CC1">
        <w:rPr>
          <w:rFonts w:ascii="MyriadPro-Bold" w:hAnsi="MyriadPro-Bold" w:cs="MyriadPro-Bold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747328" behindDoc="1" locked="0" layoutInCell="1" allowOverlap="1" wp14:anchorId="23AF8E1B" wp14:editId="0F6BBBF9">
                <wp:simplePos x="0" y="0"/>
                <wp:positionH relativeFrom="column">
                  <wp:posOffset>3883872</wp:posOffset>
                </wp:positionH>
                <wp:positionV relativeFrom="paragraph">
                  <wp:posOffset>140123</wp:posOffset>
                </wp:positionV>
                <wp:extent cx="1844040" cy="4766734"/>
                <wp:effectExtent l="0" t="0" r="22860" b="15240"/>
                <wp:wrapNone/>
                <wp:docPr id="550" name="Rectangle 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476673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D0A721" w14:textId="5C767D1F" w:rsidR="00AE3D84" w:rsidRDefault="002C31DD" w:rsidP="00AE3D84">
                            <w:pPr>
                              <w:rPr>
                                <w:rFonts w:ascii="MyriadPro-Bold" w:hAnsi="MyriadPro-Bold" w:cs="MyriadPro-Bold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yriadPro-Bold" w:hAnsi="MyriadPro-Bold" w:cs="MyriadPro-Bold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La(es) s</w:t>
                            </w:r>
                            <w:r w:rsidR="00AE3D84">
                              <w:rPr>
                                <w:rFonts w:ascii="MyriadPro-Bold" w:hAnsi="MyriadPro-Bold" w:cs="MyriadPro-Bold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tructure(s) séniors</w:t>
                            </w:r>
                          </w:p>
                          <w:p w14:paraId="7F02617C" w14:textId="77777777" w:rsidR="00AE3D84" w:rsidRDefault="00AE3D84" w:rsidP="00AE3D84">
                            <w:pPr>
                              <w:spacing w:after="0"/>
                              <w:rPr>
                                <w:rFonts w:ascii="MyriadPro-Bold" w:hAnsi="MyriadPro-Bold" w:cs="MyriadPro-Bold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14:paraId="5CA85A21" w14:textId="4B8C7EB3" w:rsidR="00AE3D84" w:rsidRPr="00AE3D84" w:rsidRDefault="00AE3D84" w:rsidP="00AE3D84">
                            <w:pPr>
                              <w:spacing w:line="240" w:lineRule="auto"/>
                              <w:rPr>
                                <w:rFonts w:ascii="MyriadPro-Bold" w:hAnsi="MyriadPro-Bold" w:cs="MyriadPro-Bold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AE3D84">
                              <w:rPr>
                                <w:rFonts w:ascii="MyriadPro-Bold" w:hAnsi="MyriadPro-Bold" w:cs="MyriadPro-Bold"/>
                                <w:color w:val="000000"/>
                                <w:sz w:val="22"/>
                                <w:szCs w:val="22"/>
                              </w:rPr>
                              <w:t>Nom de</w:t>
                            </w:r>
                            <w:r w:rsidR="00DF5B85">
                              <w:rPr>
                                <w:rFonts w:ascii="MyriadPro-Bold" w:hAnsi="MyriadPro-Bold" w:cs="MyriadPro-Bold"/>
                                <w:color w:val="000000"/>
                                <w:sz w:val="22"/>
                                <w:szCs w:val="22"/>
                              </w:rPr>
                              <w:t>(s)</w:t>
                            </w:r>
                            <w:r w:rsidRPr="00AE3D84">
                              <w:rPr>
                                <w:rFonts w:ascii="MyriadPro-Bold" w:hAnsi="MyriadPro-Bold" w:cs="MyriadPro-Bold"/>
                                <w:color w:val="000000"/>
                                <w:sz w:val="22"/>
                                <w:szCs w:val="22"/>
                              </w:rPr>
                              <w:t xml:space="preserve"> la structure</w:t>
                            </w:r>
                            <w:r w:rsidR="00DF5B85">
                              <w:rPr>
                                <w:rFonts w:ascii="MyriadPro-Bold" w:hAnsi="MyriadPro-Bold" w:cs="MyriadPro-Bold"/>
                                <w:color w:val="000000"/>
                                <w:sz w:val="22"/>
                                <w:szCs w:val="22"/>
                              </w:rPr>
                              <w:t>(s)</w:t>
                            </w:r>
                            <w:r w:rsidRPr="00AE3D84">
                              <w:rPr>
                                <w:rFonts w:ascii="MyriadPro-Bold" w:hAnsi="MyriadPro-Bold" w:cs="MyriadPro-Bold"/>
                                <w:color w:val="000000"/>
                                <w:sz w:val="22"/>
                                <w:szCs w:val="22"/>
                              </w:rPr>
                              <w:t xml:space="preserve"> : …………………………………………………………………………………..                     </w:t>
                            </w:r>
                          </w:p>
                          <w:p w14:paraId="41968638" w14:textId="77777777" w:rsidR="00AE3D84" w:rsidRDefault="00AE3D84" w:rsidP="00AE3D84">
                            <w:pPr>
                              <w:spacing w:line="240" w:lineRule="auto"/>
                            </w:pPr>
                            <w:r>
                              <w:t>A……………………………...</w:t>
                            </w:r>
                          </w:p>
                          <w:p w14:paraId="46A7F134" w14:textId="77777777" w:rsidR="00AE3D84" w:rsidRDefault="00AE3D84" w:rsidP="00AE3D84">
                            <w:pPr>
                              <w:spacing w:line="240" w:lineRule="auto"/>
                            </w:pPr>
                            <w:r>
                              <w:t>LE…………………………….</w:t>
                            </w:r>
                          </w:p>
                          <w:p w14:paraId="33DD3015" w14:textId="77777777" w:rsidR="00AE3D84" w:rsidRPr="0079183E" w:rsidRDefault="00AE3D84" w:rsidP="00AE3D84">
                            <w:pPr>
                              <w:rPr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F8E1B" id="Rectangle 550" o:spid="_x0000_s1028" style="position:absolute;margin-left:305.8pt;margin-top:11.05pt;width:145.2pt;height:375.35pt;z-index:-251569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" fillcolor="white [3201]" strokecolor="black [3200]" strokeweight="1.25pt">
                <v:textbox>
                  <w:txbxContent>
                    <w:p w14:paraId="21D0A721" w14:textId="5C767D1F" w:rsidR="00AE3D84" w:rsidRDefault="002C31DD" w:rsidP="00AE3D84">
                      <w:pPr>
                        <w:rPr>
                          <w:rFonts w:ascii="MyriadPro-Bold" w:hAnsi="MyriadPro-Bold" w:cs="MyriadPro-Bold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MyriadPro-Bold" w:hAnsi="MyriadPro-Bold" w:cs="MyriadPro-Bold"/>
                          <w:b/>
                          <w:bCs/>
                          <w:color w:val="000000"/>
                          <w:sz w:val="22"/>
                          <w:szCs w:val="22"/>
                        </w:rPr>
                        <w:t>La(es) s</w:t>
                      </w:r>
                      <w:r w:rsidR="00AE3D84">
                        <w:rPr>
                          <w:rFonts w:ascii="MyriadPro-Bold" w:hAnsi="MyriadPro-Bold" w:cs="MyriadPro-Bold"/>
                          <w:b/>
                          <w:bCs/>
                          <w:color w:val="000000"/>
                          <w:sz w:val="22"/>
                          <w:szCs w:val="22"/>
                        </w:rPr>
                        <w:t>tructure(s) séniors</w:t>
                      </w:r>
                    </w:p>
                    <w:p w14:paraId="7F02617C" w14:textId="77777777" w:rsidR="00AE3D84" w:rsidRDefault="00AE3D84" w:rsidP="00AE3D84">
                      <w:pPr>
                        <w:spacing w:after="0"/>
                        <w:rPr>
                          <w:rFonts w:ascii="MyriadPro-Bold" w:hAnsi="MyriadPro-Bold" w:cs="MyriadPro-Bold"/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</w:p>
                    <w:p w14:paraId="5CA85A21" w14:textId="4B8C7EB3" w:rsidR="00AE3D84" w:rsidRPr="00AE3D84" w:rsidRDefault="00AE3D84" w:rsidP="00AE3D84">
                      <w:pPr>
                        <w:spacing w:line="240" w:lineRule="auto"/>
                        <w:rPr>
                          <w:rFonts w:ascii="MyriadPro-Bold" w:hAnsi="MyriadPro-Bold" w:cs="MyriadPro-Bold"/>
                          <w:color w:val="000000"/>
                          <w:sz w:val="22"/>
                          <w:szCs w:val="22"/>
                        </w:rPr>
                      </w:pPr>
                      <w:r w:rsidRPr="00AE3D84">
                        <w:rPr>
                          <w:rFonts w:ascii="MyriadPro-Bold" w:hAnsi="MyriadPro-Bold" w:cs="MyriadPro-Bold"/>
                          <w:color w:val="000000"/>
                          <w:sz w:val="22"/>
                          <w:szCs w:val="22"/>
                        </w:rPr>
                        <w:t>Nom de</w:t>
                      </w:r>
                      <w:r w:rsidR="00DF5B85">
                        <w:rPr>
                          <w:rFonts w:ascii="MyriadPro-Bold" w:hAnsi="MyriadPro-Bold" w:cs="MyriadPro-Bold"/>
                          <w:color w:val="000000"/>
                          <w:sz w:val="22"/>
                          <w:szCs w:val="22"/>
                        </w:rPr>
                        <w:t>(s)</w:t>
                      </w:r>
                      <w:r w:rsidRPr="00AE3D84">
                        <w:rPr>
                          <w:rFonts w:ascii="MyriadPro-Bold" w:hAnsi="MyriadPro-Bold" w:cs="MyriadPro-Bold"/>
                          <w:color w:val="000000"/>
                          <w:sz w:val="22"/>
                          <w:szCs w:val="22"/>
                        </w:rPr>
                        <w:t xml:space="preserve"> la structure</w:t>
                      </w:r>
                      <w:r w:rsidR="00DF5B85">
                        <w:rPr>
                          <w:rFonts w:ascii="MyriadPro-Bold" w:hAnsi="MyriadPro-Bold" w:cs="MyriadPro-Bold"/>
                          <w:color w:val="000000"/>
                          <w:sz w:val="22"/>
                          <w:szCs w:val="22"/>
                        </w:rPr>
                        <w:t>(s)</w:t>
                      </w:r>
                      <w:r w:rsidRPr="00AE3D84">
                        <w:rPr>
                          <w:rFonts w:ascii="MyriadPro-Bold" w:hAnsi="MyriadPro-Bold" w:cs="MyriadPro-Bold"/>
                          <w:color w:val="000000"/>
                          <w:sz w:val="22"/>
                          <w:szCs w:val="22"/>
                        </w:rPr>
                        <w:t xml:space="preserve"> : …………………………………………………………………………………..                     </w:t>
                      </w:r>
                    </w:p>
                    <w:p w14:paraId="41968638" w14:textId="77777777" w:rsidR="00AE3D84" w:rsidRDefault="00AE3D84" w:rsidP="00AE3D84">
                      <w:pPr>
                        <w:spacing w:line="240" w:lineRule="auto"/>
                      </w:pPr>
                      <w:r>
                        <w:t>A……………………………...</w:t>
                      </w:r>
                    </w:p>
                    <w:p w14:paraId="46A7F134" w14:textId="77777777" w:rsidR="00AE3D84" w:rsidRDefault="00AE3D84" w:rsidP="00AE3D84">
                      <w:pPr>
                        <w:spacing w:line="240" w:lineRule="auto"/>
                      </w:pPr>
                      <w:r>
                        <w:t>LE…………………………….</w:t>
                      </w:r>
                    </w:p>
                    <w:p w14:paraId="33DD3015" w14:textId="77777777" w:rsidR="00AE3D84" w:rsidRPr="0079183E" w:rsidRDefault="00AE3D84" w:rsidP="00AE3D84">
                      <w:pPr>
                        <w:rPr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327702D" w14:textId="6C11E3B4" w:rsidR="0079183E" w:rsidRDefault="0079183E" w:rsidP="002F3475">
      <w:r>
        <w:t xml:space="preserve">  </w:t>
      </w:r>
    </w:p>
    <w:p w14:paraId="7784A5CC" w14:textId="12355F2D" w:rsidR="00035E5A" w:rsidRDefault="00035E5A" w:rsidP="002F3475"/>
    <w:p w14:paraId="0A4E2AE7" w14:textId="77777777" w:rsidR="0079183E" w:rsidRDefault="0079183E" w:rsidP="001D7E6E">
      <w:pPr>
        <w:jc w:val="right"/>
      </w:pPr>
    </w:p>
    <w:p w14:paraId="67817D71" w14:textId="77777777" w:rsidR="00AE3D84" w:rsidRDefault="00AE3D84" w:rsidP="00AE3D84">
      <w:pPr>
        <w:jc w:val="right"/>
      </w:pPr>
    </w:p>
    <w:p w14:paraId="216BD59E" w14:textId="6DB658C6" w:rsidR="0079183E" w:rsidRDefault="00AE3D84" w:rsidP="00AE3D84">
      <w:pPr>
        <w:tabs>
          <w:tab w:val="left" w:pos="240"/>
        </w:tabs>
      </w:pPr>
      <w:r>
        <w:tab/>
      </w:r>
    </w:p>
    <w:p w14:paraId="4FEAEA0F" w14:textId="77777777" w:rsidR="00AE3D84" w:rsidRDefault="00AE3D84" w:rsidP="001D7E6E">
      <w:pPr>
        <w:jc w:val="right"/>
      </w:pPr>
    </w:p>
    <w:p w14:paraId="5A009335" w14:textId="0E180563" w:rsidR="0079183E" w:rsidRPr="00DF5B85" w:rsidRDefault="0015032B" w:rsidP="0015032B">
      <w:pPr>
        <w:rPr>
          <w:b/>
          <w:bCs/>
        </w:rPr>
      </w:pPr>
      <w:r>
        <w:rPr>
          <w:b/>
          <w:bCs/>
        </w:rPr>
        <w:t xml:space="preserve">         </w:t>
      </w:r>
      <w:r w:rsidR="00132CC1" w:rsidRPr="00DF5B85">
        <w:rPr>
          <w:b/>
          <w:bCs/>
        </w:rPr>
        <w:t>Signature et cachet :</w:t>
      </w:r>
      <w:r w:rsidR="00132CC1" w:rsidRPr="00DF5B85">
        <w:rPr>
          <w:b/>
          <w:bCs/>
        </w:rPr>
        <w:tab/>
      </w:r>
      <w:r w:rsidR="00320B70">
        <w:rPr>
          <w:b/>
          <w:bCs/>
        </w:rPr>
        <w:t xml:space="preserve">          </w:t>
      </w:r>
      <w:r w:rsidR="00132CC1" w:rsidRPr="00DF5B85">
        <w:rPr>
          <w:b/>
          <w:bCs/>
        </w:rPr>
        <w:t>Signature(s) et cachet(s) :</w:t>
      </w:r>
      <w:r w:rsidR="00132CC1" w:rsidRPr="00DF5B85">
        <w:rPr>
          <w:b/>
          <w:bCs/>
        </w:rPr>
        <w:tab/>
        <w:t xml:space="preserve">Signature(s) et cachet(s) : </w:t>
      </w:r>
    </w:p>
    <w:p w14:paraId="4C5B8D26" w14:textId="7CEC3D3B" w:rsidR="0079183E" w:rsidRDefault="0079183E" w:rsidP="001D7E6E">
      <w:pPr>
        <w:jc w:val="right"/>
      </w:pPr>
    </w:p>
    <w:p w14:paraId="0DF5FC12" w14:textId="7C0C8F4B" w:rsidR="00AE3D84" w:rsidRDefault="00AE3D84" w:rsidP="001D7E6E">
      <w:pPr>
        <w:jc w:val="right"/>
      </w:pPr>
    </w:p>
    <w:p w14:paraId="08E22583" w14:textId="2DED9DEA" w:rsidR="00AE3D84" w:rsidRDefault="00AE3D84" w:rsidP="001D7E6E">
      <w:pPr>
        <w:jc w:val="right"/>
      </w:pPr>
    </w:p>
    <w:p w14:paraId="0FCFF280" w14:textId="77777777" w:rsidR="00AE3D84" w:rsidRDefault="00AE3D84" w:rsidP="001D7E6E">
      <w:pPr>
        <w:jc w:val="right"/>
      </w:pPr>
    </w:p>
    <w:p w14:paraId="4C4EE844" w14:textId="77777777" w:rsidR="00AE3D84" w:rsidRDefault="00AE3D84" w:rsidP="001D7E6E">
      <w:pPr>
        <w:jc w:val="right"/>
      </w:pPr>
    </w:p>
    <w:p w14:paraId="6F56816C" w14:textId="77777777" w:rsidR="0079183E" w:rsidRDefault="0079183E" w:rsidP="001D7E6E">
      <w:pPr>
        <w:jc w:val="right"/>
      </w:pPr>
    </w:p>
    <w:p w14:paraId="4DEE980F" w14:textId="77777777" w:rsidR="0079183E" w:rsidRDefault="0079183E" w:rsidP="001D7E6E">
      <w:pPr>
        <w:jc w:val="right"/>
      </w:pPr>
    </w:p>
    <w:p w14:paraId="2AA3740A" w14:textId="77777777" w:rsidR="00A220C5" w:rsidRDefault="00A220C5" w:rsidP="001D7E6E">
      <w:pPr>
        <w:jc w:val="right"/>
      </w:pPr>
    </w:p>
    <w:p w14:paraId="404981E0" w14:textId="77777777" w:rsidR="00A220C5" w:rsidRDefault="00A220C5" w:rsidP="001D7E6E">
      <w:pPr>
        <w:jc w:val="right"/>
      </w:pPr>
    </w:p>
    <w:p w14:paraId="0D1DA046" w14:textId="36F21238" w:rsidR="003E064D" w:rsidRPr="00BD0DA6" w:rsidRDefault="00FC6EF0" w:rsidP="001D7E6E">
      <w:pPr>
        <w:jc w:val="right"/>
      </w:pPr>
      <w:r w:rsidRPr="003E064D">
        <w:rPr>
          <w:noProof/>
        </w:rPr>
        <w:drawing>
          <wp:anchor distT="0" distB="0" distL="114300" distR="114300" simplePos="0" relativeHeight="251659264" behindDoc="0" locked="0" layoutInCell="1" allowOverlap="1" wp14:anchorId="7046B8A1" wp14:editId="500EB474">
            <wp:simplePos x="0" y="0"/>
            <wp:positionH relativeFrom="column">
              <wp:posOffset>-250825</wp:posOffset>
            </wp:positionH>
            <wp:positionV relativeFrom="paragraph">
              <wp:posOffset>1248410</wp:posOffset>
            </wp:positionV>
            <wp:extent cx="1718945" cy="550545"/>
            <wp:effectExtent l="0" t="0" r="0" b="1905"/>
            <wp:wrapNone/>
            <wp:docPr id="5" name="Image 5" descr="logo-mar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-marp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55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64D">
        <w:rPr>
          <w:noProof/>
          <w:highlight w:val="yellow"/>
        </w:rPr>
        <w:drawing>
          <wp:anchor distT="0" distB="0" distL="114300" distR="114300" simplePos="0" relativeHeight="251663360" behindDoc="0" locked="0" layoutInCell="1" allowOverlap="1" wp14:anchorId="0AE8DAEE" wp14:editId="293B3F99">
            <wp:simplePos x="0" y="0"/>
            <wp:positionH relativeFrom="column">
              <wp:posOffset>-183515</wp:posOffset>
            </wp:positionH>
            <wp:positionV relativeFrom="paragraph">
              <wp:posOffset>257175</wp:posOffset>
            </wp:positionV>
            <wp:extent cx="1546860" cy="749448"/>
            <wp:effectExtent l="0" t="0" r="0" b="0"/>
            <wp:wrapNone/>
            <wp:docPr id="12" name="Image 12" descr="LOGO-AG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AGRIC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4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064D">
        <w:rPr>
          <w:noProof/>
        </w:rPr>
        <w:drawing>
          <wp:anchor distT="0" distB="0" distL="114300" distR="114300" simplePos="0" relativeHeight="251661312" behindDoc="0" locked="0" layoutInCell="1" allowOverlap="1" wp14:anchorId="3A782726" wp14:editId="76570E45">
            <wp:simplePos x="0" y="0"/>
            <wp:positionH relativeFrom="column">
              <wp:posOffset>5287010</wp:posOffset>
            </wp:positionH>
            <wp:positionV relativeFrom="paragraph">
              <wp:posOffset>250825</wp:posOffset>
            </wp:positionV>
            <wp:extent cx="889194" cy="922020"/>
            <wp:effectExtent l="0" t="0" r="6350" b="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vma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194" cy="922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BA5">
        <w:t>(Cette fiche est à retourner en fichier .doc)</w:t>
      </w:r>
      <w:r w:rsidR="003E064D" w:rsidRPr="003E064D">
        <w:rPr>
          <w:noProof/>
        </w:rPr>
        <w:drawing>
          <wp:anchor distT="0" distB="0" distL="114300" distR="114300" simplePos="0" relativeHeight="251660288" behindDoc="0" locked="0" layoutInCell="1" allowOverlap="1" wp14:anchorId="1F525505" wp14:editId="5602C5F7">
            <wp:simplePos x="0" y="0"/>
            <wp:positionH relativeFrom="column">
              <wp:posOffset>2637155</wp:posOffset>
            </wp:positionH>
            <wp:positionV relativeFrom="paragraph">
              <wp:posOffset>1294130</wp:posOffset>
            </wp:positionV>
            <wp:extent cx="1297305" cy="579120"/>
            <wp:effectExtent l="0" t="0" r="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_MFR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30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64D" w:rsidRPr="003E064D">
        <w:rPr>
          <w:noProof/>
        </w:rPr>
        <w:drawing>
          <wp:anchor distT="0" distB="0" distL="114300" distR="114300" simplePos="0" relativeHeight="251662336" behindDoc="0" locked="0" layoutInCell="1" allowOverlap="1" wp14:anchorId="68DEFB84" wp14:editId="44CC387E">
            <wp:simplePos x="0" y="0"/>
            <wp:positionH relativeFrom="column">
              <wp:posOffset>2433320</wp:posOffset>
            </wp:positionH>
            <wp:positionV relativeFrom="paragraph">
              <wp:posOffset>213995</wp:posOffset>
            </wp:positionV>
            <wp:extent cx="1379855" cy="795655"/>
            <wp:effectExtent l="0" t="0" r="0" b="4445"/>
            <wp:wrapNone/>
            <wp:docPr id="1" name="Image 1" descr="ANCV_logo_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NCV_logo_20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855" cy="79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064D" w:rsidRPr="003E064D">
        <w:rPr>
          <w:noProof/>
        </w:rPr>
        <w:drawing>
          <wp:anchor distT="0" distB="0" distL="114300" distR="114300" simplePos="0" relativeHeight="251664384" behindDoc="0" locked="0" layoutInCell="1" allowOverlap="1" wp14:anchorId="4730B48F" wp14:editId="21E425A7">
            <wp:simplePos x="0" y="0"/>
            <wp:positionH relativeFrom="column">
              <wp:posOffset>4869815</wp:posOffset>
            </wp:positionH>
            <wp:positionV relativeFrom="paragraph">
              <wp:posOffset>1115695</wp:posOffset>
            </wp:positionV>
            <wp:extent cx="1703705" cy="1057275"/>
            <wp:effectExtent l="0" t="0" r="0" b="9525"/>
            <wp:wrapNone/>
            <wp:docPr id="3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370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E064D" w:rsidRPr="00BD0DA6" w:rsidSect="00C32E57">
      <w:headerReference w:type="default" r:id="rId25"/>
      <w:footerReference w:type="default" r:id="rId26"/>
      <w:pgSz w:w="11906" w:h="16838"/>
      <w:pgMar w:top="709" w:right="926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6A603" w14:textId="77777777" w:rsidR="00E81CFA" w:rsidRDefault="00E81CFA">
      <w:r>
        <w:separator/>
      </w:r>
    </w:p>
  </w:endnote>
  <w:endnote w:type="continuationSeparator" w:id="0">
    <w:p w14:paraId="3C3A11D4" w14:textId="77777777" w:rsidR="00E81CFA" w:rsidRDefault="00E81C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18685360"/>
      <w:docPartObj>
        <w:docPartGallery w:val="Page Numbers (Bottom of Page)"/>
        <w:docPartUnique/>
      </w:docPartObj>
    </w:sdtPr>
    <w:sdtEndPr/>
    <w:sdtContent>
      <w:p w14:paraId="5C61A9FF" w14:textId="4A61DC49" w:rsidR="0007536E" w:rsidRDefault="0007536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067176" w14:textId="77777777" w:rsidR="00D42B96" w:rsidRPr="0006422A" w:rsidRDefault="00D42B9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161EB" w14:textId="77777777" w:rsidR="00E81CFA" w:rsidRDefault="00E81CFA">
      <w:r>
        <w:separator/>
      </w:r>
    </w:p>
  </w:footnote>
  <w:footnote w:type="continuationSeparator" w:id="0">
    <w:p w14:paraId="079A48A9" w14:textId="77777777" w:rsidR="00E81CFA" w:rsidRDefault="00E81C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EE51E" w14:textId="6ACBB437" w:rsidR="004A06CA" w:rsidRPr="00D42B96" w:rsidRDefault="004A06CA" w:rsidP="004A06CA">
    <w:pPr>
      <w:pStyle w:val="Pieddepage"/>
      <w:ind w:left="-900"/>
      <w:rPr>
        <w:rFonts w:ascii="Arial" w:hAnsi="Arial" w:cs="Arial"/>
        <w:color w:val="110070"/>
        <w:sz w:val="16"/>
        <w:szCs w:val="16"/>
      </w:rPr>
    </w:pPr>
    <w:r w:rsidRPr="004A06CA">
      <w:rPr>
        <w:rFonts w:ascii="Arial" w:hAnsi="Arial" w:cs="Arial"/>
        <w:b/>
        <w:color w:val="110070"/>
        <w:sz w:val="16"/>
        <w:szCs w:val="16"/>
      </w:rPr>
      <w:t xml:space="preserve"> </w:t>
    </w:r>
    <w:r w:rsidRPr="00B94E4C">
      <w:rPr>
        <w:rFonts w:ascii="Arial" w:hAnsi="Arial" w:cs="Arial"/>
        <w:b/>
        <w:color w:val="110070"/>
        <w:sz w:val="16"/>
        <w:szCs w:val="16"/>
      </w:rPr>
      <w:t>A</w:t>
    </w:r>
    <w:r w:rsidRPr="00B94E4C">
      <w:rPr>
        <w:rFonts w:ascii="Arial" w:hAnsi="Arial" w:cs="Arial"/>
        <w:color w:val="110070"/>
        <w:sz w:val="16"/>
        <w:szCs w:val="16"/>
      </w:rPr>
      <w:t xml:space="preserve">ssociation de </w:t>
    </w:r>
    <w:r w:rsidRPr="00B94E4C">
      <w:rPr>
        <w:rFonts w:ascii="Arial" w:hAnsi="Arial" w:cs="Arial"/>
        <w:b/>
        <w:color w:val="110070"/>
        <w:sz w:val="16"/>
        <w:szCs w:val="16"/>
      </w:rPr>
      <w:t>V</w:t>
    </w:r>
    <w:r w:rsidRPr="00B94E4C">
      <w:rPr>
        <w:rFonts w:ascii="Arial" w:hAnsi="Arial" w:cs="Arial"/>
        <w:color w:val="110070"/>
        <w:sz w:val="16"/>
        <w:szCs w:val="16"/>
      </w:rPr>
      <w:t xml:space="preserve">acances de la </w:t>
    </w:r>
    <w:r w:rsidRPr="00B94E4C">
      <w:rPr>
        <w:rFonts w:ascii="Arial" w:hAnsi="Arial" w:cs="Arial"/>
        <w:b/>
        <w:color w:val="110070"/>
        <w:sz w:val="16"/>
        <w:szCs w:val="16"/>
      </w:rPr>
      <w:t>M</w:t>
    </w:r>
    <w:r w:rsidRPr="00B94E4C">
      <w:rPr>
        <w:rFonts w:ascii="Arial" w:hAnsi="Arial" w:cs="Arial"/>
        <w:color w:val="110070"/>
        <w:sz w:val="16"/>
        <w:szCs w:val="16"/>
      </w:rPr>
      <w:t xml:space="preserve">utualité </w:t>
    </w:r>
    <w:r w:rsidRPr="00B94E4C">
      <w:rPr>
        <w:rFonts w:ascii="Arial" w:hAnsi="Arial" w:cs="Arial"/>
        <w:b/>
        <w:color w:val="110070"/>
        <w:sz w:val="16"/>
        <w:szCs w:val="16"/>
      </w:rPr>
      <w:t>A</w:t>
    </w:r>
    <w:r w:rsidRPr="00B94E4C">
      <w:rPr>
        <w:rFonts w:ascii="Arial" w:hAnsi="Arial" w:cs="Arial"/>
        <w:color w:val="110070"/>
        <w:sz w:val="16"/>
        <w:szCs w:val="16"/>
      </w:rPr>
      <w:t>gricole</w:t>
    </w:r>
    <w:r>
      <w:rPr>
        <w:rFonts w:ascii="Arial" w:hAnsi="Arial" w:cs="Arial"/>
        <w:color w:val="110070"/>
        <w:sz w:val="16"/>
        <w:szCs w:val="16"/>
      </w:rPr>
      <w:t xml:space="preserve"> : </w:t>
    </w:r>
    <w:r w:rsidRPr="00D42B96">
      <w:rPr>
        <w:rFonts w:ascii="Arial" w:hAnsi="Arial" w:cs="Arial"/>
        <w:color w:val="110070"/>
        <w:sz w:val="16"/>
        <w:szCs w:val="16"/>
      </w:rPr>
      <w:t>19 rue de Paris</w:t>
    </w:r>
    <w:r>
      <w:rPr>
        <w:rFonts w:ascii="Arial" w:hAnsi="Arial" w:cs="Arial"/>
        <w:color w:val="110070"/>
        <w:sz w:val="16"/>
        <w:szCs w:val="16"/>
      </w:rPr>
      <w:t xml:space="preserve">, </w:t>
    </w:r>
    <w:r w:rsidRPr="00D42B96">
      <w:rPr>
        <w:rFonts w:ascii="Arial" w:hAnsi="Arial" w:cs="Arial"/>
        <w:color w:val="110070"/>
        <w:sz w:val="16"/>
        <w:szCs w:val="16"/>
      </w:rPr>
      <w:t>CS 50070</w:t>
    </w:r>
    <w:r>
      <w:rPr>
        <w:rFonts w:ascii="Arial" w:hAnsi="Arial" w:cs="Arial"/>
        <w:color w:val="110070"/>
        <w:sz w:val="16"/>
        <w:szCs w:val="16"/>
      </w:rPr>
      <w:t>, 93013</w:t>
    </w:r>
    <w:r w:rsidRPr="00D42B96">
      <w:rPr>
        <w:rFonts w:ascii="Arial" w:hAnsi="Arial" w:cs="Arial"/>
        <w:color w:val="110070"/>
        <w:sz w:val="16"/>
        <w:szCs w:val="16"/>
      </w:rPr>
      <w:t xml:space="preserve"> Bobigny Cedex</w:t>
    </w:r>
  </w:p>
  <w:p w14:paraId="227D93BC" w14:textId="1C78A65D" w:rsidR="00D42B96" w:rsidRDefault="00D42B9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B48"/>
    <w:multiLevelType w:val="hybridMultilevel"/>
    <w:tmpl w:val="BAA60A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E40B0"/>
    <w:multiLevelType w:val="hybridMultilevel"/>
    <w:tmpl w:val="DD7A347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0E26E1"/>
    <w:multiLevelType w:val="hybridMultilevel"/>
    <w:tmpl w:val="664E556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8CB10FC"/>
    <w:multiLevelType w:val="multilevel"/>
    <w:tmpl w:val="74460AD4"/>
    <w:lvl w:ilvl="0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  <w:b w:val="0"/>
        <w:sz w:val="20"/>
        <w:szCs w:val="20"/>
      </w:rPr>
    </w:lvl>
    <w:lvl w:ilvl="1">
      <w:numFmt w:val="bullet"/>
      <w:lvlText w:val="-"/>
      <w:lvlJc w:val="left"/>
      <w:pPr>
        <w:tabs>
          <w:tab w:val="num" w:pos="2205"/>
        </w:tabs>
        <w:ind w:left="2205" w:hanging="360"/>
      </w:pPr>
      <w:rPr>
        <w:rFonts w:ascii="Times New Roman" w:eastAsia="Times New Roman" w:hAnsi="Times New Roman" w:cs="Times New Roman" w:hint="default"/>
        <w:b w:val="0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0BAC05C2"/>
    <w:multiLevelType w:val="hybridMultilevel"/>
    <w:tmpl w:val="4B42B4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B0E83"/>
    <w:multiLevelType w:val="hybridMultilevel"/>
    <w:tmpl w:val="B4549E8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8830ED"/>
    <w:multiLevelType w:val="multilevel"/>
    <w:tmpl w:val="076C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B039A1"/>
    <w:multiLevelType w:val="multilevel"/>
    <w:tmpl w:val="4F947312"/>
    <w:lvl w:ilvl="0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  <w:b w:val="0"/>
        <w:sz w:val="20"/>
        <w:szCs w:val="20"/>
      </w:rPr>
    </w:lvl>
    <w:lvl w:ilvl="1">
      <w:numFmt w:val="bullet"/>
      <w:lvlText w:val="-"/>
      <w:lvlJc w:val="left"/>
      <w:pPr>
        <w:tabs>
          <w:tab w:val="num" w:pos="2205"/>
        </w:tabs>
        <w:ind w:left="2205" w:hanging="360"/>
      </w:pPr>
      <w:rPr>
        <w:rFonts w:ascii="Times New Roman" w:eastAsia="Times New Roman" w:hAnsi="Times New Roman" w:cs="Times New Roman" w:hint="default"/>
        <w:b w:val="0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12225964"/>
    <w:multiLevelType w:val="hybridMultilevel"/>
    <w:tmpl w:val="1C5438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5166EA"/>
    <w:multiLevelType w:val="hybridMultilevel"/>
    <w:tmpl w:val="D52446F4"/>
    <w:lvl w:ilvl="0" w:tplc="BCF472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B2678B"/>
    <w:multiLevelType w:val="hybridMultilevel"/>
    <w:tmpl w:val="A5BEDFE8"/>
    <w:lvl w:ilvl="0" w:tplc="7878FFA2">
      <w:numFmt w:val="bullet"/>
      <w:lvlText w:val=""/>
      <w:lvlJc w:val="left"/>
      <w:pPr>
        <w:ind w:left="1428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2D2364C"/>
    <w:multiLevelType w:val="hybridMultilevel"/>
    <w:tmpl w:val="817E2CE4"/>
    <w:lvl w:ilvl="0" w:tplc="040C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30D1F3E"/>
    <w:multiLevelType w:val="hybridMultilevel"/>
    <w:tmpl w:val="AD3A2B3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B47D39"/>
    <w:multiLevelType w:val="hybridMultilevel"/>
    <w:tmpl w:val="CECE71E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CA6D43"/>
    <w:multiLevelType w:val="hybridMultilevel"/>
    <w:tmpl w:val="E638B756"/>
    <w:lvl w:ilvl="0" w:tplc="86BC662A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cs="Times New Roman" w:hint="default"/>
        <w:b w:val="0"/>
        <w:i w:val="0"/>
        <w:color w:val="auto"/>
        <w:sz w:val="16"/>
        <w:szCs w:val="16"/>
      </w:rPr>
    </w:lvl>
    <w:lvl w:ilvl="1" w:tplc="AAC85E5A">
      <w:numFmt w:val="bullet"/>
      <w:lvlText w:val="-"/>
      <w:lvlJc w:val="left"/>
      <w:pPr>
        <w:tabs>
          <w:tab w:val="num" w:pos="2205"/>
        </w:tabs>
        <w:ind w:left="2205" w:hanging="360"/>
      </w:pPr>
      <w:rPr>
        <w:rFonts w:ascii="Times New Roman" w:eastAsia="Times New Roman" w:hAnsi="Times New Roman" w:cs="Times New Roman" w:hint="default"/>
        <w:b w:val="0"/>
        <w:sz w:val="20"/>
        <w:szCs w:val="20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1CF63262"/>
    <w:multiLevelType w:val="hybridMultilevel"/>
    <w:tmpl w:val="4F947312"/>
    <w:lvl w:ilvl="0" w:tplc="187C9DB6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  <w:b w:val="0"/>
        <w:sz w:val="20"/>
        <w:szCs w:val="20"/>
      </w:rPr>
    </w:lvl>
    <w:lvl w:ilvl="1" w:tplc="AAC85E5A">
      <w:numFmt w:val="bullet"/>
      <w:lvlText w:val="-"/>
      <w:lvlJc w:val="left"/>
      <w:pPr>
        <w:tabs>
          <w:tab w:val="num" w:pos="2205"/>
        </w:tabs>
        <w:ind w:left="2205" w:hanging="360"/>
      </w:pPr>
      <w:rPr>
        <w:rFonts w:ascii="Times New Roman" w:eastAsia="Times New Roman" w:hAnsi="Times New Roman" w:cs="Times New Roman" w:hint="default"/>
        <w:b w:val="0"/>
        <w:sz w:val="20"/>
        <w:szCs w:val="20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21B12BA7"/>
    <w:multiLevelType w:val="hybridMultilevel"/>
    <w:tmpl w:val="835CE3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DF272A"/>
    <w:multiLevelType w:val="hybridMultilevel"/>
    <w:tmpl w:val="50A894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0E531B"/>
    <w:multiLevelType w:val="hybridMultilevel"/>
    <w:tmpl w:val="963264F6"/>
    <w:lvl w:ilvl="0" w:tplc="ABA2DA8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491151E"/>
    <w:multiLevelType w:val="hybridMultilevel"/>
    <w:tmpl w:val="8B723F48"/>
    <w:lvl w:ilvl="0" w:tplc="BCF4725A">
      <w:start w:val="1"/>
      <w:numFmt w:val="bullet"/>
      <w:lvlText w:val="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654129D"/>
    <w:multiLevelType w:val="hybridMultilevel"/>
    <w:tmpl w:val="C34479A0"/>
    <w:lvl w:ilvl="0" w:tplc="4BA42D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9CC43F3"/>
    <w:multiLevelType w:val="hybridMultilevel"/>
    <w:tmpl w:val="851874F0"/>
    <w:lvl w:ilvl="0" w:tplc="1410105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113E12"/>
    <w:multiLevelType w:val="hybridMultilevel"/>
    <w:tmpl w:val="D2CC68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A84211"/>
    <w:multiLevelType w:val="hybridMultilevel"/>
    <w:tmpl w:val="5EC660B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AAC85E5A">
      <w:numFmt w:val="bullet"/>
      <w:lvlText w:val="-"/>
      <w:lvlJc w:val="left"/>
      <w:pPr>
        <w:tabs>
          <w:tab w:val="num" w:pos="2205"/>
        </w:tabs>
        <w:ind w:left="2205" w:hanging="360"/>
      </w:pPr>
      <w:rPr>
        <w:rFonts w:ascii="Times New Roman" w:eastAsia="Times New Roman" w:hAnsi="Times New Roman" w:cs="Times New Roman" w:hint="default"/>
        <w:b w:val="0"/>
        <w:sz w:val="20"/>
        <w:szCs w:val="20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38CA581B"/>
    <w:multiLevelType w:val="hybridMultilevel"/>
    <w:tmpl w:val="94201FC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AAC85E5A">
      <w:numFmt w:val="bullet"/>
      <w:lvlText w:val="-"/>
      <w:lvlJc w:val="left"/>
      <w:pPr>
        <w:tabs>
          <w:tab w:val="num" w:pos="2205"/>
        </w:tabs>
        <w:ind w:left="2205" w:hanging="360"/>
      </w:pPr>
      <w:rPr>
        <w:rFonts w:ascii="Times New Roman" w:eastAsia="Times New Roman" w:hAnsi="Times New Roman" w:cs="Times New Roman" w:hint="default"/>
        <w:b w:val="0"/>
        <w:sz w:val="20"/>
        <w:szCs w:val="20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5" w15:restartNumberingAfterBreak="0">
    <w:nsid w:val="4005421E"/>
    <w:multiLevelType w:val="hybridMultilevel"/>
    <w:tmpl w:val="90AE08E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3366BE"/>
    <w:multiLevelType w:val="hybridMultilevel"/>
    <w:tmpl w:val="ACE41C28"/>
    <w:lvl w:ilvl="0" w:tplc="707CA382">
      <w:start w:val="1"/>
      <w:numFmt w:val="bullet"/>
      <w:lvlText w:val=""/>
      <w:lvlJc w:val="left"/>
      <w:pPr>
        <w:tabs>
          <w:tab w:val="num" w:pos="1276"/>
        </w:tabs>
        <w:ind w:left="1276" w:hanging="360"/>
      </w:pPr>
      <w:rPr>
        <w:rFonts w:ascii="Symbol" w:hAnsi="Symbol" w:cs="Times New Roman" w:hint="default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996"/>
        </w:tabs>
        <w:ind w:left="19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716"/>
        </w:tabs>
        <w:ind w:left="27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436"/>
        </w:tabs>
        <w:ind w:left="34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156"/>
        </w:tabs>
        <w:ind w:left="41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876"/>
        </w:tabs>
        <w:ind w:left="48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596"/>
        </w:tabs>
        <w:ind w:left="55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316"/>
        </w:tabs>
        <w:ind w:left="63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036"/>
        </w:tabs>
        <w:ind w:left="7036" w:hanging="360"/>
      </w:pPr>
      <w:rPr>
        <w:rFonts w:ascii="Wingdings" w:hAnsi="Wingdings" w:hint="default"/>
      </w:rPr>
    </w:lvl>
  </w:abstractNum>
  <w:abstractNum w:abstractNumId="27" w15:restartNumberingAfterBreak="0">
    <w:nsid w:val="47D57B4B"/>
    <w:multiLevelType w:val="hybridMultilevel"/>
    <w:tmpl w:val="8CA871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1A0E05"/>
    <w:multiLevelType w:val="hybridMultilevel"/>
    <w:tmpl w:val="076C0A9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EE3C29"/>
    <w:multiLevelType w:val="hybridMultilevel"/>
    <w:tmpl w:val="5B9E51AC"/>
    <w:lvl w:ilvl="0" w:tplc="187C9DB6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  <w:b w:val="0"/>
        <w:sz w:val="20"/>
        <w:szCs w:val="20"/>
      </w:rPr>
    </w:lvl>
    <w:lvl w:ilvl="1" w:tplc="86BC662A">
      <w:start w:val="1"/>
      <w:numFmt w:val="bullet"/>
      <w:lvlText w:val=""/>
      <w:lvlJc w:val="left"/>
      <w:pPr>
        <w:tabs>
          <w:tab w:val="num" w:pos="2205"/>
        </w:tabs>
        <w:ind w:left="2205" w:hanging="360"/>
      </w:pPr>
      <w:rPr>
        <w:rFonts w:ascii="Symbol" w:hAnsi="Symbol" w:cs="Times New Roman" w:hint="default"/>
        <w:b w:val="0"/>
        <w:i w:val="0"/>
        <w:color w:val="auto"/>
        <w:sz w:val="16"/>
        <w:szCs w:val="16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66784BB3"/>
    <w:multiLevelType w:val="multilevel"/>
    <w:tmpl w:val="66E83464"/>
    <w:lvl w:ilvl="0"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  <w:b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69604EFD"/>
    <w:multiLevelType w:val="hybridMultilevel"/>
    <w:tmpl w:val="2C32C186"/>
    <w:lvl w:ilvl="0" w:tplc="86BC662A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cs="Times New Roman" w:hint="default"/>
        <w:b w:val="0"/>
        <w:i w:val="0"/>
        <w:color w:val="auto"/>
        <w:sz w:val="16"/>
        <w:szCs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2" w15:restartNumberingAfterBreak="0">
    <w:nsid w:val="696B0452"/>
    <w:multiLevelType w:val="hybridMultilevel"/>
    <w:tmpl w:val="9138B07A"/>
    <w:lvl w:ilvl="0" w:tplc="29AC11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0728C2"/>
    <w:multiLevelType w:val="hybridMultilevel"/>
    <w:tmpl w:val="8A20758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762BFF"/>
    <w:multiLevelType w:val="hybridMultilevel"/>
    <w:tmpl w:val="F20AECA8"/>
    <w:lvl w:ilvl="0" w:tplc="FD289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F85DC2"/>
    <w:multiLevelType w:val="hybridMultilevel"/>
    <w:tmpl w:val="38E89E2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F402EC8"/>
    <w:multiLevelType w:val="hybridMultilevel"/>
    <w:tmpl w:val="F874FC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B35F1"/>
    <w:multiLevelType w:val="hybridMultilevel"/>
    <w:tmpl w:val="37760A38"/>
    <w:lvl w:ilvl="0" w:tplc="BCF472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881F71"/>
    <w:multiLevelType w:val="hybridMultilevel"/>
    <w:tmpl w:val="E83A9200"/>
    <w:lvl w:ilvl="0" w:tplc="BCF472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C147D"/>
    <w:multiLevelType w:val="hybridMultilevel"/>
    <w:tmpl w:val="788AC71C"/>
    <w:lvl w:ilvl="0" w:tplc="BCF4725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B31A23"/>
    <w:multiLevelType w:val="hybridMultilevel"/>
    <w:tmpl w:val="B94E588C"/>
    <w:lvl w:ilvl="0" w:tplc="1410105A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4133A8"/>
    <w:multiLevelType w:val="hybridMultilevel"/>
    <w:tmpl w:val="6992721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85626A"/>
    <w:multiLevelType w:val="hybridMultilevel"/>
    <w:tmpl w:val="AE3CAD4C"/>
    <w:lvl w:ilvl="0" w:tplc="D1424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8CA27E6"/>
    <w:multiLevelType w:val="hybridMultilevel"/>
    <w:tmpl w:val="123E5806"/>
    <w:lvl w:ilvl="0" w:tplc="0C80CB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E53F81"/>
    <w:multiLevelType w:val="hybridMultilevel"/>
    <w:tmpl w:val="7AA0A95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8F10240"/>
    <w:multiLevelType w:val="hybridMultilevel"/>
    <w:tmpl w:val="7B943A08"/>
    <w:lvl w:ilvl="0" w:tplc="74DC75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B307A2"/>
    <w:multiLevelType w:val="hybridMultilevel"/>
    <w:tmpl w:val="13E240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C91E1C"/>
    <w:multiLevelType w:val="hybridMultilevel"/>
    <w:tmpl w:val="AF16819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7C028E"/>
    <w:multiLevelType w:val="hybridMultilevel"/>
    <w:tmpl w:val="045A5BC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10002E"/>
    <w:multiLevelType w:val="hybridMultilevel"/>
    <w:tmpl w:val="40C6514A"/>
    <w:lvl w:ilvl="0" w:tplc="040C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5"/>
  </w:num>
  <w:num w:numId="2">
    <w:abstractNumId w:val="30"/>
  </w:num>
  <w:num w:numId="3">
    <w:abstractNumId w:val="31"/>
  </w:num>
  <w:num w:numId="4">
    <w:abstractNumId w:val="3"/>
  </w:num>
  <w:num w:numId="5">
    <w:abstractNumId w:val="29"/>
  </w:num>
  <w:num w:numId="6">
    <w:abstractNumId w:val="28"/>
  </w:num>
  <w:num w:numId="7">
    <w:abstractNumId w:val="7"/>
  </w:num>
  <w:num w:numId="8">
    <w:abstractNumId w:val="14"/>
  </w:num>
  <w:num w:numId="9">
    <w:abstractNumId w:val="12"/>
  </w:num>
  <w:num w:numId="10">
    <w:abstractNumId w:val="23"/>
  </w:num>
  <w:num w:numId="11">
    <w:abstractNumId w:val="24"/>
  </w:num>
  <w:num w:numId="12">
    <w:abstractNumId w:val="6"/>
  </w:num>
  <w:num w:numId="13">
    <w:abstractNumId w:val="26"/>
  </w:num>
  <w:num w:numId="14">
    <w:abstractNumId w:val="49"/>
  </w:num>
  <w:num w:numId="15">
    <w:abstractNumId w:val="35"/>
  </w:num>
  <w:num w:numId="16">
    <w:abstractNumId w:val="42"/>
  </w:num>
  <w:num w:numId="17">
    <w:abstractNumId w:val="1"/>
  </w:num>
  <w:num w:numId="18">
    <w:abstractNumId w:val="20"/>
  </w:num>
  <w:num w:numId="19">
    <w:abstractNumId w:val="11"/>
  </w:num>
  <w:num w:numId="20">
    <w:abstractNumId w:val="44"/>
  </w:num>
  <w:num w:numId="21">
    <w:abstractNumId w:val="8"/>
  </w:num>
  <w:num w:numId="22">
    <w:abstractNumId w:val="0"/>
  </w:num>
  <w:num w:numId="23">
    <w:abstractNumId w:val="21"/>
  </w:num>
  <w:num w:numId="24">
    <w:abstractNumId w:val="40"/>
  </w:num>
  <w:num w:numId="25">
    <w:abstractNumId w:val="27"/>
  </w:num>
  <w:num w:numId="26">
    <w:abstractNumId w:val="32"/>
  </w:num>
  <w:num w:numId="27">
    <w:abstractNumId w:val="17"/>
  </w:num>
  <w:num w:numId="28">
    <w:abstractNumId w:val="22"/>
  </w:num>
  <w:num w:numId="29">
    <w:abstractNumId w:val="46"/>
  </w:num>
  <w:num w:numId="30">
    <w:abstractNumId w:val="45"/>
  </w:num>
  <w:num w:numId="31">
    <w:abstractNumId w:val="18"/>
  </w:num>
  <w:num w:numId="32">
    <w:abstractNumId w:val="4"/>
  </w:num>
  <w:num w:numId="33">
    <w:abstractNumId w:val="36"/>
  </w:num>
  <w:num w:numId="34">
    <w:abstractNumId w:val="47"/>
  </w:num>
  <w:num w:numId="35">
    <w:abstractNumId w:val="43"/>
  </w:num>
  <w:num w:numId="36">
    <w:abstractNumId w:val="19"/>
  </w:num>
  <w:num w:numId="37">
    <w:abstractNumId w:val="16"/>
  </w:num>
  <w:num w:numId="38">
    <w:abstractNumId w:val="38"/>
  </w:num>
  <w:num w:numId="39">
    <w:abstractNumId w:val="37"/>
  </w:num>
  <w:num w:numId="40">
    <w:abstractNumId w:val="9"/>
  </w:num>
  <w:num w:numId="41">
    <w:abstractNumId w:val="39"/>
  </w:num>
  <w:num w:numId="42">
    <w:abstractNumId w:val="33"/>
  </w:num>
  <w:num w:numId="43">
    <w:abstractNumId w:val="10"/>
  </w:num>
  <w:num w:numId="44">
    <w:abstractNumId w:val="2"/>
  </w:num>
  <w:num w:numId="45">
    <w:abstractNumId w:val="41"/>
  </w:num>
  <w:num w:numId="46">
    <w:abstractNumId w:val="25"/>
  </w:num>
  <w:num w:numId="47">
    <w:abstractNumId w:val="5"/>
  </w:num>
  <w:num w:numId="48">
    <w:abstractNumId w:val="34"/>
  </w:num>
  <w:num w:numId="49">
    <w:abstractNumId w:val="13"/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F24"/>
    <w:rsid w:val="00010738"/>
    <w:rsid w:val="000111E0"/>
    <w:rsid w:val="00035E5A"/>
    <w:rsid w:val="00035F67"/>
    <w:rsid w:val="00036AF8"/>
    <w:rsid w:val="00040F9A"/>
    <w:rsid w:val="0004145F"/>
    <w:rsid w:val="000431F5"/>
    <w:rsid w:val="00052E9D"/>
    <w:rsid w:val="000555D3"/>
    <w:rsid w:val="00064377"/>
    <w:rsid w:val="00066B62"/>
    <w:rsid w:val="0007536E"/>
    <w:rsid w:val="00093627"/>
    <w:rsid w:val="00095242"/>
    <w:rsid w:val="000A0638"/>
    <w:rsid w:val="000A26D6"/>
    <w:rsid w:val="000C19A7"/>
    <w:rsid w:val="000C5445"/>
    <w:rsid w:val="000F5720"/>
    <w:rsid w:val="00106424"/>
    <w:rsid w:val="0011590E"/>
    <w:rsid w:val="00117BCC"/>
    <w:rsid w:val="00120D81"/>
    <w:rsid w:val="001231F1"/>
    <w:rsid w:val="00132CC1"/>
    <w:rsid w:val="00134B6E"/>
    <w:rsid w:val="00136B84"/>
    <w:rsid w:val="00145C56"/>
    <w:rsid w:val="0015032B"/>
    <w:rsid w:val="00160EFD"/>
    <w:rsid w:val="00171B1E"/>
    <w:rsid w:val="00171E74"/>
    <w:rsid w:val="001831A3"/>
    <w:rsid w:val="00194433"/>
    <w:rsid w:val="00195662"/>
    <w:rsid w:val="001A0628"/>
    <w:rsid w:val="001A35B8"/>
    <w:rsid w:val="001B282F"/>
    <w:rsid w:val="001D464B"/>
    <w:rsid w:val="001D7E6E"/>
    <w:rsid w:val="001E5743"/>
    <w:rsid w:val="001F6340"/>
    <w:rsid w:val="0020457F"/>
    <w:rsid w:val="00211F8D"/>
    <w:rsid w:val="002238FF"/>
    <w:rsid w:val="0024065D"/>
    <w:rsid w:val="00241472"/>
    <w:rsid w:val="00241D6B"/>
    <w:rsid w:val="0024210D"/>
    <w:rsid w:val="00246755"/>
    <w:rsid w:val="00246976"/>
    <w:rsid w:val="00247E8E"/>
    <w:rsid w:val="002538C9"/>
    <w:rsid w:val="002567A6"/>
    <w:rsid w:val="00263C2F"/>
    <w:rsid w:val="00273EF0"/>
    <w:rsid w:val="00281CBD"/>
    <w:rsid w:val="00286353"/>
    <w:rsid w:val="00287000"/>
    <w:rsid w:val="002939CB"/>
    <w:rsid w:val="002C05D4"/>
    <w:rsid w:val="002C31DD"/>
    <w:rsid w:val="002C34AB"/>
    <w:rsid w:val="002C60C7"/>
    <w:rsid w:val="002D5C7E"/>
    <w:rsid w:val="002D5CA5"/>
    <w:rsid w:val="002F3475"/>
    <w:rsid w:val="002F6736"/>
    <w:rsid w:val="0030012D"/>
    <w:rsid w:val="003031F4"/>
    <w:rsid w:val="00320B70"/>
    <w:rsid w:val="00333FA3"/>
    <w:rsid w:val="003A0C55"/>
    <w:rsid w:val="003B7000"/>
    <w:rsid w:val="003B7EB3"/>
    <w:rsid w:val="003C5CE7"/>
    <w:rsid w:val="003D0638"/>
    <w:rsid w:val="003D4478"/>
    <w:rsid w:val="003D7486"/>
    <w:rsid w:val="003E0487"/>
    <w:rsid w:val="003E064D"/>
    <w:rsid w:val="003E2F04"/>
    <w:rsid w:val="003F0A33"/>
    <w:rsid w:val="003F5981"/>
    <w:rsid w:val="004061AB"/>
    <w:rsid w:val="00407601"/>
    <w:rsid w:val="0041337C"/>
    <w:rsid w:val="00413393"/>
    <w:rsid w:val="00414B33"/>
    <w:rsid w:val="004173FD"/>
    <w:rsid w:val="004202E4"/>
    <w:rsid w:val="004233EF"/>
    <w:rsid w:val="0042747E"/>
    <w:rsid w:val="00427C4A"/>
    <w:rsid w:val="004508FB"/>
    <w:rsid w:val="004636AC"/>
    <w:rsid w:val="00463DDB"/>
    <w:rsid w:val="004805A0"/>
    <w:rsid w:val="00492DCD"/>
    <w:rsid w:val="00497C86"/>
    <w:rsid w:val="004A06CA"/>
    <w:rsid w:val="004A2105"/>
    <w:rsid w:val="004A41B1"/>
    <w:rsid w:val="004A6B84"/>
    <w:rsid w:val="004A7E09"/>
    <w:rsid w:val="004B0E49"/>
    <w:rsid w:val="004B380C"/>
    <w:rsid w:val="004C0D87"/>
    <w:rsid w:val="004C436C"/>
    <w:rsid w:val="004C7CBC"/>
    <w:rsid w:val="004D69D3"/>
    <w:rsid w:val="004E0F8B"/>
    <w:rsid w:val="004E15F4"/>
    <w:rsid w:val="00501B84"/>
    <w:rsid w:val="005152F7"/>
    <w:rsid w:val="0052140E"/>
    <w:rsid w:val="00527217"/>
    <w:rsid w:val="00552821"/>
    <w:rsid w:val="00555BA0"/>
    <w:rsid w:val="00566697"/>
    <w:rsid w:val="00597E7A"/>
    <w:rsid w:val="005B03CE"/>
    <w:rsid w:val="005B5AA7"/>
    <w:rsid w:val="005C72EC"/>
    <w:rsid w:val="005D4F12"/>
    <w:rsid w:val="005E0104"/>
    <w:rsid w:val="005F731F"/>
    <w:rsid w:val="006046F7"/>
    <w:rsid w:val="00604930"/>
    <w:rsid w:val="00620E5E"/>
    <w:rsid w:val="006311BD"/>
    <w:rsid w:val="006401D5"/>
    <w:rsid w:val="006402F3"/>
    <w:rsid w:val="0066499D"/>
    <w:rsid w:val="00675A9E"/>
    <w:rsid w:val="006761D3"/>
    <w:rsid w:val="00677D9D"/>
    <w:rsid w:val="0068219B"/>
    <w:rsid w:val="006835EA"/>
    <w:rsid w:val="006875E8"/>
    <w:rsid w:val="006A19E7"/>
    <w:rsid w:val="006A27A8"/>
    <w:rsid w:val="006A4E6C"/>
    <w:rsid w:val="006A759C"/>
    <w:rsid w:val="006B7B14"/>
    <w:rsid w:val="006D7AEC"/>
    <w:rsid w:val="006F02BE"/>
    <w:rsid w:val="006F120C"/>
    <w:rsid w:val="0070139E"/>
    <w:rsid w:val="00702EE0"/>
    <w:rsid w:val="007117E7"/>
    <w:rsid w:val="00712FF3"/>
    <w:rsid w:val="0072615D"/>
    <w:rsid w:val="00734E53"/>
    <w:rsid w:val="00747008"/>
    <w:rsid w:val="007553CC"/>
    <w:rsid w:val="007620A5"/>
    <w:rsid w:val="0078360F"/>
    <w:rsid w:val="0078675B"/>
    <w:rsid w:val="0079183E"/>
    <w:rsid w:val="007A0221"/>
    <w:rsid w:val="007A5285"/>
    <w:rsid w:val="007A6010"/>
    <w:rsid w:val="007A7760"/>
    <w:rsid w:val="007B70D2"/>
    <w:rsid w:val="007C43C7"/>
    <w:rsid w:val="007D2679"/>
    <w:rsid w:val="007E5C10"/>
    <w:rsid w:val="007F5296"/>
    <w:rsid w:val="008156F7"/>
    <w:rsid w:val="0082697B"/>
    <w:rsid w:val="0083158A"/>
    <w:rsid w:val="008336D8"/>
    <w:rsid w:val="00853908"/>
    <w:rsid w:val="00854FA6"/>
    <w:rsid w:val="00855853"/>
    <w:rsid w:val="008633D3"/>
    <w:rsid w:val="0087493E"/>
    <w:rsid w:val="00887ACD"/>
    <w:rsid w:val="00890414"/>
    <w:rsid w:val="008C1C87"/>
    <w:rsid w:val="008C4A07"/>
    <w:rsid w:val="008C74F1"/>
    <w:rsid w:val="008D1041"/>
    <w:rsid w:val="008D7F43"/>
    <w:rsid w:val="008E774C"/>
    <w:rsid w:val="00910B57"/>
    <w:rsid w:val="009161EC"/>
    <w:rsid w:val="00922A2A"/>
    <w:rsid w:val="009237C1"/>
    <w:rsid w:val="00926BA5"/>
    <w:rsid w:val="00940944"/>
    <w:rsid w:val="00940EB2"/>
    <w:rsid w:val="009567A7"/>
    <w:rsid w:val="00960DD8"/>
    <w:rsid w:val="009610C2"/>
    <w:rsid w:val="00962F38"/>
    <w:rsid w:val="009658EC"/>
    <w:rsid w:val="00981F1B"/>
    <w:rsid w:val="00991936"/>
    <w:rsid w:val="00991D41"/>
    <w:rsid w:val="009A2781"/>
    <w:rsid w:val="009B26A7"/>
    <w:rsid w:val="009B32CF"/>
    <w:rsid w:val="009C1AB0"/>
    <w:rsid w:val="009C39A4"/>
    <w:rsid w:val="009C456E"/>
    <w:rsid w:val="009D45AB"/>
    <w:rsid w:val="009D45DA"/>
    <w:rsid w:val="009D528C"/>
    <w:rsid w:val="009D5DCF"/>
    <w:rsid w:val="009F28F0"/>
    <w:rsid w:val="00A00E88"/>
    <w:rsid w:val="00A11E9A"/>
    <w:rsid w:val="00A220C5"/>
    <w:rsid w:val="00A25283"/>
    <w:rsid w:val="00A256BE"/>
    <w:rsid w:val="00A307BB"/>
    <w:rsid w:val="00A37076"/>
    <w:rsid w:val="00A407F2"/>
    <w:rsid w:val="00A65A0C"/>
    <w:rsid w:val="00A67A84"/>
    <w:rsid w:val="00A8134D"/>
    <w:rsid w:val="00A83618"/>
    <w:rsid w:val="00AA2314"/>
    <w:rsid w:val="00AB0871"/>
    <w:rsid w:val="00AB5D4D"/>
    <w:rsid w:val="00AC4941"/>
    <w:rsid w:val="00AD3DFE"/>
    <w:rsid w:val="00AD4519"/>
    <w:rsid w:val="00AE3D84"/>
    <w:rsid w:val="00AF6AD7"/>
    <w:rsid w:val="00B24AA5"/>
    <w:rsid w:val="00B254F5"/>
    <w:rsid w:val="00B271B8"/>
    <w:rsid w:val="00B32007"/>
    <w:rsid w:val="00B34053"/>
    <w:rsid w:val="00B403DC"/>
    <w:rsid w:val="00B66AF2"/>
    <w:rsid w:val="00B75F0C"/>
    <w:rsid w:val="00B76809"/>
    <w:rsid w:val="00B81BD9"/>
    <w:rsid w:val="00B853C4"/>
    <w:rsid w:val="00B94E4C"/>
    <w:rsid w:val="00BA293B"/>
    <w:rsid w:val="00BB23E0"/>
    <w:rsid w:val="00BB360E"/>
    <w:rsid w:val="00BB4AF3"/>
    <w:rsid w:val="00BC3E2B"/>
    <w:rsid w:val="00BC789B"/>
    <w:rsid w:val="00BD0DA6"/>
    <w:rsid w:val="00BE7DF0"/>
    <w:rsid w:val="00C0204C"/>
    <w:rsid w:val="00C06989"/>
    <w:rsid w:val="00C1192F"/>
    <w:rsid w:val="00C32E57"/>
    <w:rsid w:val="00C3402C"/>
    <w:rsid w:val="00C504A2"/>
    <w:rsid w:val="00C61A83"/>
    <w:rsid w:val="00C7506F"/>
    <w:rsid w:val="00C760FD"/>
    <w:rsid w:val="00CA5CCD"/>
    <w:rsid w:val="00CB4E4B"/>
    <w:rsid w:val="00CC79B4"/>
    <w:rsid w:val="00D06AFB"/>
    <w:rsid w:val="00D12060"/>
    <w:rsid w:val="00D40DE4"/>
    <w:rsid w:val="00D42B96"/>
    <w:rsid w:val="00D4411A"/>
    <w:rsid w:val="00D51CA4"/>
    <w:rsid w:val="00D563F8"/>
    <w:rsid w:val="00D56DA1"/>
    <w:rsid w:val="00D6537B"/>
    <w:rsid w:val="00D653FC"/>
    <w:rsid w:val="00D76F24"/>
    <w:rsid w:val="00DC377B"/>
    <w:rsid w:val="00DC5203"/>
    <w:rsid w:val="00DD3597"/>
    <w:rsid w:val="00DD3688"/>
    <w:rsid w:val="00DE1906"/>
    <w:rsid w:val="00DF5B85"/>
    <w:rsid w:val="00E078EB"/>
    <w:rsid w:val="00E13881"/>
    <w:rsid w:val="00E234FA"/>
    <w:rsid w:val="00E25787"/>
    <w:rsid w:val="00E40603"/>
    <w:rsid w:val="00E454E2"/>
    <w:rsid w:val="00E617B1"/>
    <w:rsid w:val="00E66524"/>
    <w:rsid w:val="00E81CFA"/>
    <w:rsid w:val="00E82E44"/>
    <w:rsid w:val="00E85A37"/>
    <w:rsid w:val="00EA43D3"/>
    <w:rsid w:val="00EB2427"/>
    <w:rsid w:val="00EF642B"/>
    <w:rsid w:val="00EF7A7B"/>
    <w:rsid w:val="00F06FBB"/>
    <w:rsid w:val="00F1153A"/>
    <w:rsid w:val="00F20803"/>
    <w:rsid w:val="00F20B42"/>
    <w:rsid w:val="00F25594"/>
    <w:rsid w:val="00F26C2E"/>
    <w:rsid w:val="00F31A77"/>
    <w:rsid w:val="00F33DAC"/>
    <w:rsid w:val="00F44CA2"/>
    <w:rsid w:val="00F472F1"/>
    <w:rsid w:val="00F5119C"/>
    <w:rsid w:val="00F52215"/>
    <w:rsid w:val="00F52BF7"/>
    <w:rsid w:val="00F62743"/>
    <w:rsid w:val="00F6682D"/>
    <w:rsid w:val="00F80009"/>
    <w:rsid w:val="00F81285"/>
    <w:rsid w:val="00F834F7"/>
    <w:rsid w:val="00F8461C"/>
    <w:rsid w:val="00F95B9C"/>
    <w:rsid w:val="00FA67AC"/>
    <w:rsid w:val="00FA781A"/>
    <w:rsid w:val="00FB0B81"/>
    <w:rsid w:val="00FC412E"/>
    <w:rsid w:val="00FC534B"/>
    <w:rsid w:val="00FC6EF0"/>
    <w:rsid w:val="00FD4D32"/>
    <w:rsid w:val="00FD658E"/>
    <w:rsid w:val="00FE1DD8"/>
    <w:rsid w:val="00FE5A96"/>
    <w:rsid w:val="00FF61B4"/>
    <w:rsid w:val="4E9B420F"/>
    <w:rsid w:val="5E70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077104A"/>
  <w15:docId w15:val="{97108280-702D-4949-AC0A-6C0AC6A8A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fr-FR" w:eastAsia="fr-FR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B84"/>
  </w:style>
  <w:style w:type="paragraph" w:styleId="Titre1">
    <w:name w:val="heading 1"/>
    <w:basedOn w:val="Normal"/>
    <w:next w:val="Normal"/>
    <w:link w:val="Titre1Car"/>
    <w:uiPriority w:val="9"/>
    <w:qFormat/>
    <w:rsid w:val="004A6B84"/>
    <w:pPr>
      <w:pBdr>
        <w:top w:val="single" w:sz="24" w:space="0" w:color="B71E42" w:themeColor="accent1"/>
        <w:left w:val="single" w:sz="24" w:space="0" w:color="B71E42" w:themeColor="accent1"/>
        <w:bottom w:val="single" w:sz="24" w:space="0" w:color="B71E42" w:themeColor="accent1"/>
        <w:right w:val="single" w:sz="24" w:space="0" w:color="B71E42" w:themeColor="accent1"/>
      </w:pBdr>
      <w:shd w:val="clear" w:color="auto" w:fill="B71E42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A6B84"/>
    <w:pPr>
      <w:pBdr>
        <w:top w:val="single" w:sz="24" w:space="0" w:color="F6CBD5" w:themeColor="accent1" w:themeTint="33"/>
        <w:left w:val="single" w:sz="24" w:space="0" w:color="F6CBD5" w:themeColor="accent1" w:themeTint="33"/>
        <w:bottom w:val="single" w:sz="24" w:space="0" w:color="F6CBD5" w:themeColor="accent1" w:themeTint="33"/>
        <w:right w:val="single" w:sz="24" w:space="0" w:color="F6CBD5" w:themeColor="accent1" w:themeTint="33"/>
      </w:pBdr>
      <w:shd w:val="clear" w:color="auto" w:fill="F6CBD5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A6B84"/>
    <w:pPr>
      <w:pBdr>
        <w:top w:val="single" w:sz="6" w:space="2" w:color="B71E42" w:themeColor="accent1"/>
      </w:pBdr>
      <w:spacing w:before="300" w:after="0"/>
      <w:outlineLvl w:val="2"/>
    </w:pPr>
    <w:rPr>
      <w:caps/>
      <w:color w:val="5B0F20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A6B84"/>
    <w:pPr>
      <w:pBdr>
        <w:top w:val="dotted" w:sz="6" w:space="2" w:color="B71E42" w:themeColor="accent1"/>
      </w:pBdr>
      <w:spacing w:before="200" w:after="0"/>
      <w:outlineLvl w:val="3"/>
    </w:pPr>
    <w:rPr>
      <w:caps/>
      <w:color w:val="881631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A6B84"/>
    <w:pPr>
      <w:pBdr>
        <w:bottom w:val="single" w:sz="6" w:space="1" w:color="B71E42" w:themeColor="accent1"/>
      </w:pBdr>
      <w:spacing w:before="200" w:after="0"/>
      <w:outlineLvl w:val="4"/>
    </w:pPr>
    <w:rPr>
      <w:caps/>
      <w:color w:val="881631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A6B84"/>
    <w:pPr>
      <w:pBdr>
        <w:bottom w:val="dotted" w:sz="6" w:space="1" w:color="B71E42" w:themeColor="accent1"/>
      </w:pBdr>
      <w:spacing w:before="200" w:after="0"/>
      <w:outlineLvl w:val="5"/>
    </w:pPr>
    <w:rPr>
      <w:caps/>
      <w:color w:val="881631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A6B84"/>
    <w:pPr>
      <w:spacing w:before="200" w:after="0"/>
      <w:outlineLvl w:val="6"/>
    </w:pPr>
    <w:rPr>
      <w:caps/>
      <w:color w:val="881631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A6B84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A6B84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Lienhypertexte">
    <w:name w:val="Hyperlink"/>
    <w:uiPriority w:val="99"/>
    <w:rPr>
      <w:color w:val="0000FF"/>
      <w:u w:val="single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CarCarCarCar">
    <w:name w:val="Car Car Car Car"/>
    <w:basedOn w:val="Normal"/>
    <w:pPr>
      <w:spacing w:after="160" w:line="240" w:lineRule="exact"/>
    </w:pPr>
    <w:rPr>
      <w:rFonts w:ascii="Tahoma" w:hAnsi="Tahoma"/>
      <w:lang w:val="en-US" w:eastAsia="en-US"/>
    </w:rPr>
  </w:style>
  <w:style w:type="paragraph" w:styleId="Prformat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rougetitre">
    <w:name w:val="rougetitre"/>
    <w:basedOn w:val="Policepardfaut"/>
  </w:style>
  <w:style w:type="paragraph" w:styleId="NormalWeb">
    <w:name w:val="Normal (Web)"/>
    <w:basedOn w:val="Normal"/>
    <w:pPr>
      <w:spacing w:beforeAutospacing="1" w:after="100" w:afterAutospacing="1"/>
    </w:pPr>
  </w:style>
  <w:style w:type="paragraph" w:styleId="Textebrut">
    <w:name w:val="Plain Text"/>
    <w:basedOn w:val="Normal"/>
    <w:pPr>
      <w:spacing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5152F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00E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0E88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4A6B84"/>
    <w:rPr>
      <w:caps/>
      <w:color w:val="FFFFFF" w:themeColor="background1"/>
      <w:spacing w:val="15"/>
      <w:sz w:val="22"/>
      <w:szCs w:val="22"/>
      <w:shd w:val="clear" w:color="auto" w:fill="B71E42" w:themeFill="accent1"/>
    </w:rPr>
  </w:style>
  <w:style w:type="table" w:styleId="Grilledutableau">
    <w:name w:val="Table Grid"/>
    <w:basedOn w:val="TableauNormal"/>
    <w:uiPriority w:val="59"/>
    <w:rsid w:val="002F3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7A02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A0221"/>
  </w:style>
  <w:style w:type="character" w:customStyle="1" w:styleId="CommentaireCar">
    <w:name w:val="Commentaire Car"/>
    <w:basedOn w:val="Policepardfaut"/>
    <w:link w:val="Commentaire"/>
    <w:uiPriority w:val="99"/>
    <w:semiHidden/>
    <w:rsid w:val="007A0221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A02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A0221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D42B96"/>
    <w:rPr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4A6B84"/>
    <w:rPr>
      <w:caps/>
      <w:spacing w:val="15"/>
      <w:shd w:val="clear" w:color="auto" w:fill="F6CBD5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semiHidden/>
    <w:rsid w:val="004A6B84"/>
    <w:rPr>
      <w:caps/>
      <w:color w:val="5B0F20" w:themeColor="accent1" w:themeShade="7F"/>
      <w:spacing w:val="15"/>
    </w:rPr>
  </w:style>
  <w:style w:type="character" w:customStyle="1" w:styleId="Titre4Car">
    <w:name w:val="Titre 4 Car"/>
    <w:basedOn w:val="Policepardfaut"/>
    <w:link w:val="Titre4"/>
    <w:uiPriority w:val="9"/>
    <w:semiHidden/>
    <w:rsid w:val="004A6B84"/>
    <w:rPr>
      <w:caps/>
      <w:color w:val="881631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4A6B84"/>
    <w:rPr>
      <w:caps/>
      <w:color w:val="881631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4A6B84"/>
    <w:rPr>
      <w:caps/>
      <w:color w:val="881631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4A6B84"/>
    <w:rPr>
      <w:caps/>
      <w:color w:val="881631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4A6B84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4A6B84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4A6B84"/>
    <w:rPr>
      <w:b/>
      <w:bCs/>
      <w:color w:val="881631" w:themeColor="accent1" w:themeShade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4A6B84"/>
    <w:pPr>
      <w:spacing w:before="0" w:after="0"/>
    </w:pPr>
    <w:rPr>
      <w:rFonts w:asciiTheme="majorHAnsi" w:eastAsiaTheme="majorEastAsia" w:hAnsiTheme="majorHAnsi" w:cstheme="majorBidi"/>
      <w:caps/>
      <w:color w:val="B71E42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A6B84"/>
    <w:rPr>
      <w:rFonts w:asciiTheme="majorHAnsi" w:eastAsiaTheme="majorEastAsia" w:hAnsiTheme="majorHAnsi" w:cstheme="majorBidi"/>
      <w:caps/>
      <w:color w:val="B71E42" w:themeColor="accent1"/>
      <w:spacing w:val="10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A6B84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4A6B84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4A6B84"/>
    <w:rPr>
      <w:b/>
      <w:bCs/>
    </w:rPr>
  </w:style>
  <w:style w:type="character" w:styleId="Accentuation">
    <w:name w:val="Emphasis"/>
    <w:uiPriority w:val="20"/>
    <w:qFormat/>
    <w:rsid w:val="004A6B84"/>
    <w:rPr>
      <w:caps/>
      <w:color w:val="5B0F20" w:themeColor="accent1" w:themeShade="7F"/>
      <w:spacing w:val="5"/>
    </w:rPr>
  </w:style>
  <w:style w:type="paragraph" w:styleId="Sansinterligne">
    <w:name w:val="No Spacing"/>
    <w:uiPriority w:val="1"/>
    <w:qFormat/>
    <w:rsid w:val="004A6B84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4A6B84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4A6B84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A6B84"/>
    <w:pPr>
      <w:spacing w:before="240" w:after="240" w:line="240" w:lineRule="auto"/>
      <w:ind w:left="1080" w:right="1080"/>
      <w:jc w:val="center"/>
    </w:pPr>
    <w:rPr>
      <w:color w:val="B71E42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A6B84"/>
    <w:rPr>
      <w:color w:val="B71E42" w:themeColor="accent1"/>
      <w:sz w:val="24"/>
      <w:szCs w:val="24"/>
    </w:rPr>
  </w:style>
  <w:style w:type="character" w:styleId="Accentuationlgre">
    <w:name w:val="Subtle Emphasis"/>
    <w:uiPriority w:val="19"/>
    <w:qFormat/>
    <w:rsid w:val="004A6B84"/>
    <w:rPr>
      <w:i/>
      <w:iCs/>
      <w:color w:val="5B0F20" w:themeColor="accent1" w:themeShade="7F"/>
    </w:rPr>
  </w:style>
  <w:style w:type="character" w:styleId="Accentuationintense">
    <w:name w:val="Intense Emphasis"/>
    <w:uiPriority w:val="21"/>
    <w:qFormat/>
    <w:rsid w:val="004A6B84"/>
    <w:rPr>
      <w:b/>
      <w:bCs/>
      <w:caps/>
      <w:color w:val="5B0F20" w:themeColor="accent1" w:themeShade="7F"/>
      <w:spacing w:val="10"/>
    </w:rPr>
  </w:style>
  <w:style w:type="character" w:styleId="Rfrencelgre">
    <w:name w:val="Subtle Reference"/>
    <w:uiPriority w:val="31"/>
    <w:qFormat/>
    <w:rsid w:val="004A6B84"/>
    <w:rPr>
      <w:b/>
      <w:bCs/>
      <w:color w:val="B71E42" w:themeColor="accent1"/>
    </w:rPr>
  </w:style>
  <w:style w:type="character" w:styleId="Rfrenceintense">
    <w:name w:val="Intense Reference"/>
    <w:uiPriority w:val="32"/>
    <w:qFormat/>
    <w:rsid w:val="004A6B84"/>
    <w:rPr>
      <w:b/>
      <w:bCs/>
      <w:i/>
      <w:iCs/>
      <w:caps/>
      <w:color w:val="B71E42" w:themeColor="accent1"/>
    </w:rPr>
  </w:style>
  <w:style w:type="character" w:styleId="Titredulivre">
    <w:name w:val="Book Title"/>
    <w:uiPriority w:val="33"/>
    <w:qFormat/>
    <w:rsid w:val="004A6B84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A6B84"/>
    <w:pPr>
      <w:outlineLvl w:val="9"/>
    </w:pPr>
  </w:style>
  <w:style w:type="character" w:styleId="Mentionnonrsolue">
    <w:name w:val="Unresolved Mention"/>
    <w:basedOn w:val="Policepardfaut"/>
    <w:uiPriority w:val="99"/>
    <w:semiHidden/>
    <w:unhideWhenUsed/>
    <w:rsid w:val="004A6B8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241D6B"/>
    <w:rPr>
      <w:color w:val="BC658E" w:themeColor="followedHyperlink"/>
      <w:u w:val="single"/>
    </w:rPr>
  </w:style>
  <w:style w:type="paragraph" w:styleId="Rvision">
    <w:name w:val="Revision"/>
    <w:hidden/>
    <w:uiPriority w:val="99"/>
    <w:semiHidden/>
    <w:rsid w:val="00BC3E2B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https://docs.google.com/forms/d/e/1FAIpQLSdHTswOdc07cBybX_yMLOvEuIviuyUJmbgH99fNQFPDOTDPVw/viewform?usp=header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mailto:rauna.anais@ccmsa.msa.fr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rauna.anais@ccmsa.msa.fr" TargetMode="External"/><Relationship Id="rId20" Type="http://schemas.openxmlformats.org/officeDocument/2006/relationships/hyperlink" Target="mailto:krener.aude@ccmsa.msa.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mailto:krener.aude@ccmsa.msa.fr" TargetMode="External"/><Relationship Id="rId23" Type="http://schemas.openxmlformats.org/officeDocument/2006/relationships/image" Target="media/image7.jpe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infos@avma-vacances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infos@avma-vacances.fr" TargetMode="External"/><Relationship Id="rId22" Type="http://schemas.openxmlformats.org/officeDocument/2006/relationships/hyperlink" Target="mailto:" TargetMode="External"/><Relationship Id="rId27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76vdur.INSTITUTION\AppData\Roaming\Microsoft\Templates\modele-courrier-avma.dotx" TargetMode="External"/></Relationships>
</file>

<file path=word/theme/theme1.xml><?xml version="1.0" encoding="utf-8"?>
<a:theme xmlns:a="http://schemas.openxmlformats.org/drawingml/2006/main" name="Galerie">
  <a:themeElements>
    <a:clrScheme name="Galerie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erie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erie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2312C-9160-4679-AC13-9A0A37CF4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modele-courrier-avma</Template>
  <TotalTime>5</TotalTime>
  <Pages>6</Pages>
  <Words>1015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GETIMA</Company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Jérome DURAND</dc:creator>
  <cp:lastModifiedBy>Aude Krener</cp:lastModifiedBy>
  <cp:revision>3</cp:revision>
  <cp:lastPrinted>2017-07-21T12:01:00Z</cp:lastPrinted>
  <dcterms:created xsi:type="dcterms:W3CDTF">2026-06-09T15:31:00Z</dcterms:created>
  <dcterms:modified xsi:type="dcterms:W3CDTF">2026-06-09T15:32:00Z</dcterms:modified>
</cp:coreProperties>
</file>